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C43A3" w14:textId="77777777" w:rsidR="001C66D7" w:rsidRPr="00364FA4" w:rsidRDefault="001C66D7" w:rsidP="001C66D7">
      <w:pPr>
        <w:jc w:val="center"/>
        <w:rPr>
          <w:rFonts w:ascii="Arial" w:hAnsi="Arial" w:cs="Arial"/>
          <w:b/>
          <w:sz w:val="28"/>
          <w:szCs w:val="28"/>
        </w:rPr>
      </w:pPr>
      <w:r w:rsidRPr="00364FA4">
        <w:rPr>
          <w:rFonts w:ascii="Arial" w:hAnsi="Arial" w:cs="Arial"/>
          <w:b/>
          <w:sz w:val="28"/>
          <w:szCs w:val="28"/>
        </w:rPr>
        <w:t>Antrag auf Genehmigung von Werbung auf Spielkleidung</w:t>
      </w:r>
    </w:p>
    <w:p w14:paraId="624B9789" w14:textId="77777777" w:rsidR="001C66D7" w:rsidRDefault="001C66D7" w:rsidP="001C66D7">
      <w:pPr>
        <w:rPr>
          <w:rFonts w:ascii="Arial" w:hAnsi="Arial" w:cs="Arial"/>
        </w:rPr>
      </w:pPr>
    </w:p>
    <w:p w14:paraId="09013C03" w14:textId="77777777" w:rsidR="001C66D7" w:rsidRDefault="00000000" w:rsidP="00506DD7">
      <w:pPr>
        <w:jc w:val="center"/>
        <w:rPr>
          <w:rFonts w:ascii="Arial" w:hAnsi="Arial" w:cs="Arial"/>
        </w:rPr>
      </w:pPr>
      <w:sdt>
        <w:sdtPr>
          <w:rPr>
            <w:rFonts w:ascii="Arial" w:hAnsi="Arial" w:cs="Arial"/>
          </w:rPr>
          <w:alias w:val="Sammelantrag"/>
          <w:tag w:val="Sammelanrag"/>
          <w:id w:val="-1627612952"/>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r w:rsidR="00640407">
        <w:rPr>
          <w:rFonts w:ascii="Arial" w:hAnsi="Arial" w:cs="Arial"/>
        </w:rPr>
        <w:t xml:space="preserve"> </w:t>
      </w:r>
      <w:r w:rsidR="001C66D7">
        <w:rPr>
          <w:rFonts w:ascii="Arial" w:hAnsi="Arial" w:cs="Arial"/>
        </w:rPr>
        <w:t>Sammelantrag (Abgabe bis zum 15.09.)</w:t>
      </w:r>
      <w:r w:rsidR="00506DD7">
        <w:rPr>
          <w:rFonts w:ascii="Arial" w:hAnsi="Arial" w:cs="Arial"/>
        </w:rPr>
        <w:t xml:space="preserve"> </w:t>
      </w:r>
      <w:sdt>
        <w:sdtPr>
          <w:rPr>
            <w:rFonts w:ascii="Arial" w:hAnsi="Arial" w:cs="Arial"/>
          </w:rPr>
          <w:alias w:val="Nachmeldung"/>
          <w:tag w:val="Nachmeldung"/>
          <w:id w:val="524526641"/>
          <w14:checkbox>
            <w14:checked w14:val="0"/>
            <w14:checkedState w14:val="2612" w14:font="MS Gothic"/>
            <w14:uncheckedState w14:val="2610" w14:font="MS Gothic"/>
          </w14:checkbox>
        </w:sdtPr>
        <w:sdtContent>
          <w:r w:rsidR="00640407">
            <w:rPr>
              <w:rFonts w:ascii="MS Gothic" w:eastAsia="MS Gothic" w:hAnsi="MS Gothic" w:cs="Arial" w:hint="eastAsia"/>
            </w:rPr>
            <w:t>☐</w:t>
          </w:r>
        </w:sdtContent>
      </w:sdt>
      <w:r w:rsidR="001C66D7">
        <w:rPr>
          <w:rFonts w:ascii="Arial" w:hAnsi="Arial" w:cs="Arial"/>
        </w:rPr>
        <w:t xml:space="preserve"> Nachmeldung</w:t>
      </w:r>
    </w:p>
    <w:p w14:paraId="0F67FF62" w14:textId="77777777" w:rsidR="001C66D7" w:rsidRPr="00111F41" w:rsidRDefault="001C66D7" w:rsidP="001C66D7">
      <w:pPr>
        <w:rPr>
          <w:rFonts w:ascii="Arial" w:hAnsi="Arial" w:cs="Arial"/>
          <w:sz w:val="28"/>
          <w:szCs w:val="28"/>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7655"/>
      </w:tblGrid>
      <w:tr w:rsidR="00C0508F" w:rsidRPr="00C0508F" w14:paraId="4632D31B" w14:textId="77777777" w:rsidTr="00C0508F">
        <w:tc>
          <w:tcPr>
            <w:tcW w:w="1951" w:type="dxa"/>
          </w:tcPr>
          <w:p w14:paraId="23BD003C" w14:textId="77777777" w:rsidR="00C0508F" w:rsidRPr="00C0508F" w:rsidRDefault="00C0508F" w:rsidP="001C66D7">
            <w:pPr>
              <w:rPr>
                <w:rFonts w:ascii="Arial" w:hAnsi="Arial" w:cs="Arial"/>
                <w:b/>
              </w:rPr>
            </w:pPr>
            <w:r w:rsidRPr="00C0508F">
              <w:rPr>
                <w:rFonts w:ascii="Arial" w:hAnsi="Arial" w:cs="Arial"/>
                <w:b/>
              </w:rPr>
              <w:t>Verein:</w:t>
            </w:r>
          </w:p>
        </w:tc>
        <w:tc>
          <w:tcPr>
            <w:tcW w:w="7655" w:type="dxa"/>
            <w:tcBorders>
              <w:bottom w:val="single" w:sz="4" w:space="0" w:color="auto"/>
            </w:tcBorders>
          </w:tcPr>
          <w:p w14:paraId="24BEC907" w14:textId="77777777" w:rsidR="00C0508F" w:rsidRPr="00C0508F" w:rsidRDefault="00000000" w:rsidP="00407343">
            <w:pPr>
              <w:rPr>
                <w:rFonts w:ascii="Arial" w:hAnsi="Arial" w:cs="Arial"/>
                <w:b/>
              </w:rPr>
            </w:pPr>
            <w:sdt>
              <w:sdtPr>
                <w:rPr>
                  <w:rFonts w:ascii="Arial" w:hAnsi="Arial" w:cs="Arial"/>
                  <w:b/>
                </w:rPr>
                <w:id w:val="1175374587"/>
                <w:placeholder>
                  <w:docPart w:val="96848751BC3D442D96F75921E8E1F1D0"/>
                </w:placeholder>
                <w:showingPlcHdr/>
              </w:sdtPr>
              <w:sdtContent>
                <w:r w:rsidR="00407343" w:rsidRPr="00F56B9B">
                  <w:rPr>
                    <w:rStyle w:val="Platzhaltertext"/>
                    <w:rFonts w:ascii="Arial" w:hAnsi="Arial" w:cs="Arial"/>
                    <w:b/>
                  </w:rPr>
                  <w:t>Vereinsnamen bitte hier eintragen.</w:t>
                </w:r>
              </w:sdtContent>
            </w:sdt>
          </w:p>
        </w:tc>
      </w:tr>
    </w:tbl>
    <w:p w14:paraId="26D98A2D" w14:textId="77777777" w:rsidR="00111F41" w:rsidRDefault="00242FE6" w:rsidP="00242FE6">
      <w:pPr>
        <w:jc w:val="center"/>
        <w:rPr>
          <w:rFonts w:ascii="Arial" w:hAnsi="Arial" w:cs="Arial"/>
        </w:rPr>
      </w:pPr>
      <w:r>
        <w:rPr>
          <w:rFonts w:ascii="Arial" w:hAnsi="Arial" w:cs="Arial"/>
          <w:b/>
        </w:rPr>
        <w:br/>
      </w:r>
      <w:r w:rsidRPr="00242FE6">
        <w:rPr>
          <w:rFonts w:ascii="Arial" w:hAnsi="Arial" w:cs="Arial"/>
          <w:b/>
        </w:rPr>
        <w:t>Aufstellung der Werbepartner- und texte</w:t>
      </w:r>
      <w:r w:rsidR="003251D5">
        <w:rPr>
          <w:rFonts w:ascii="Arial" w:hAnsi="Arial" w:cs="Arial"/>
          <w:b/>
        </w:rPr>
        <w:br/>
      </w:r>
    </w:p>
    <w:tbl>
      <w:tblPr>
        <w:tblStyle w:val="Tabellenraster"/>
        <w:tblW w:w="15309" w:type="dxa"/>
        <w:tblInd w:w="108" w:type="dxa"/>
        <w:tblLayout w:type="fixed"/>
        <w:tblLook w:val="04A0" w:firstRow="1" w:lastRow="0" w:firstColumn="1" w:lastColumn="0" w:noHBand="0" w:noVBand="1"/>
      </w:tblPr>
      <w:tblGrid>
        <w:gridCol w:w="1560"/>
        <w:gridCol w:w="850"/>
        <w:gridCol w:w="709"/>
        <w:gridCol w:w="2126"/>
        <w:gridCol w:w="3544"/>
        <w:gridCol w:w="3685"/>
        <w:gridCol w:w="1134"/>
        <w:gridCol w:w="1701"/>
      </w:tblGrid>
      <w:tr w:rsidR="00640407" w:rsidRPr="004002E4" w14:paraId="6A40E2D1" w14:textId="77777777" w:rsidTr="006D0B8A">
        <w:tc>
          <w:tcPr>
            <w:tcW w:w="15309" w:type="dxa"/>
            <w:gridSpan w:val="8"/>
            <w:tcBorders>
              <w:bottom w:val="nil"/>
            </w:tcBorders>
            <w:shd w:val="clear" w:color="auto" w:fill="D9D9D9" w:themeFill="background1" w:themeFillShade="D9"/>
          </w:tcPr>
          <w:p w14:paraId="0296B240" w14:textId="77777777" w:rsidR="00640407" w:rsidRPr="00303232" w:rsidRDefault="00640407" w:rsidP="00A26FA4">
            <w:pPr>
              <w:spacing w:line="360" w:lineRule="auto"/>
              <w:jc w:val="center"/>
              <w:rPr>
                <w:rFonts w:ascii="Arial" w:hAnsi="Arial" w:cs="Arial"/>
                <w:b/>
                <w:sz w:val="20"/>
                <w:szCs w:val="20"/>
              </w:rPr>
            </w:pPr>
            <w:r w:rsidRPr="00640407">
              <w:rPr>
                <w:rFonts w:ascii="Arial" w:hAnsi="Arial" w:cs="Arial"/>
                <w:b/>
              </w:rPr>
              <w:t>Herren / Alte Herren / Frauen</w:t>
            </w:r>
          </w:p>
        </w:tc>
      </w:tr>
      <w:tr w:rsidR="00247FFB" w:rsidRPr="004002E4" w14:paraId="61C056EB" w14:textId="77777777" w:rsidTr="00640407">
        <w:trPr>
          <w:trHeight w:val="345"/>
        </w:trPr>
        <w:tc>
          <w:tcPr>
            <w:tcW w:w="1560" w:type="dxa"/>
            <w:tcBorders>
              <w:top w:val="nil"/>
              <w:bottom w:val="single" w:sz="4" w:space="0" w:color="auto"/>
            </w:tcBorders>
            <w:shd w:val="clear" w:color="auto" w:fill="D9D9D9" w:themeFill="background1" w:themeFillShade="D9"/>
          </w:tcPr>
          <w:p w14:paraId="564A5427" w14:textId="77777777" w:rsidR="000A7560" w:rsidRPr="004002E4" w:rsidRDefault="000A7560" w:rsidP="00C0508F">
            <w:pPr>
              <w:spacing w:line="360" w:lineRule="auto"/>
              <w:rPr>
                <w:rFonts w:ascii="Arial" w:hAnsi="Arial" w:cs="Arial"/>
                <w:b/>
                <w:sz w:val="20"/>
                <w:szCs w:val="20"/>
              </w:rPr>
            </w:pPr>
            <w:r w:rsidRPr="004002E4">
              <w:rPr>
                <w:rFonts w:ascii="Arial" w:hAnsi="Arial" w:cs="Arial"/>
                <w:b/>
                <w:sz w:val="20"/>
                <w:szCs w:val="20"/>
              </w:rPr>
              <w:t>Mannschaft</w:t>
            </w:r>
          </w:p>
        </w:tc>
        <w:tc>
          <w:tcPr>
            <w:tcW w:w="1559" w:type="dxa"/>
            <w:gridSpan w:val="2"/>
            <w:tcBorders>
              <w:top w:val="nil"/>
              <w:bottom w:val="single" w:sz="4" w:space="0" w:color="auto"/>
            </w:tcBorders>
            <w:shd w:val="clear" w:color="auto" w:fill="D9D9D9" w:themeFill="background1" w:themeFillShade="D9"/>
          </w:tcPr>
          <w:p w14:paraId="7C8B400B" w14:textId="77777777" w:rsidR="000A7560" w:rsidRPr="004002E4" w:rsidRDefault="000A7560" w:rsidP="00C0508F">
            <w:pPr>
              <w:spacing w:line="360" w:lineRule="auto"/>
              <w:rPr>
                <w:rFonts w:ascii="Arial" w:hAnsi="Arial" w:cs="Arial"/>
                <w:b/>
                <w:sz w:val="20"/>
                <w:szCs w:val="20"/>
              </w:rPr>
            </w:pPr>
            <w:r w:rsidRPr="004002E4">
              <w:rPr>
                <w:rFonts w:ascii="Arial" w:hAnsi="Arial" w:cs="Arial"/>
                <w:b/>
                <w:sz w:val="20"/>
                <w:szCs w:val="20"/>
              </w:rPr>
              <w:t>Mann.-Nr.</w:t>
            </w:r>
          </w:p>
        </w:tc>
        <w:tc>
          <w:tcPr>
            <w:tcW w:w="2126" w:type="dxa"/>
            <w:tcBorders>
              <w:top w:val="nil"/>
              <w:bottom w:val="single" w:sz="4" w:space="0" w:color="auto"/>
            </w:tcBorders>
            <w:shd w:val="clear" w:color="auto" w:fill="D9D9D9" w:themeFill="background1" w:themeFillShade="D9"/>
          </w:tcPr>
          <w:p w14:paraId="0524EB13" w14:textId="77777777" w:rsidR="000A7560" w:rsidRPr="004002E4" w:rsidRDefault="000A7560" w:rsidP="00C0508F">
            <w:pPr>
              <w:spacing w:line="360" w:lineRule="auto"/>
              <w:rPr>
                <w:rFonts w:ascii="Arial" w:hAnsi="Arial" w:cs="Arial"/>
                <w:b/>
                <w:sz w:val="20"/>
                <w:szCs w:val="20"/>
              </w:rPr>
            </w:pPr>
            <w:r w:rsidRPr="004002E4">
              <w:rPr>
                <w:rFonts w:ascii="Arial" w:hAnsi="Arial" w:cs="Arial"/>
                <w:b/>
                <w:sz w:val="20"/>
                <w:szCs w:val="20"/>
              </w:rPr>
              <w:t>Liga</w:t>
            </w:r>
          </w:p>
        </w:tc>
        <w:tc>
          <w:tcPr>
            <w:tcW w:w="3544" w:type="dxa"/>
            <w:tcBorders>
              <w:top w:val="nil"/>
              <w:bottom w:val="single" w:sz="4" w:space="0" w:color="auto"/>
            </w:tcBorders>
            <w:shd w:val="clear" w:color="auto" w:fill="D9D9D9" w:themeFill="background1" w:themeFillShade="D9"/>
          </w:tcPr>
          <w:p w14:paraId="745ADBCA" w14:textId="77777777" w:rsidR="000A7560" w:rsidRPr="004002E4" w:rsidRDefault="000A7560" w:rsidP="00C0508F">
            <w:pPr>
              <w:spacing w:line="360" w:lineRule="auto"/>
              <w:rPr>
                <w:rFonts w:ascii="Arial" w:hAnsi="Arial" w:cs="Arial"/>
                <w:b/>
                <w:sz w:val="20"/>
                <w:szCs w:val="20"/>
              </w:rPr>
            </w:pPr>
            <w:r w:rsidRPr="004002E4">
              <w:rPr>
                <w:rFonts w:ascii="Arial" w:hAnsi="Arial" w:cs="Arial"/>
                <w:b/>
                <w:sz w:val="20"/>
                <w:szCs w:val="20"/>
              </w:rPr>
              <w:t>Werbepartner</w:t>
            </w:r>
          </w:p>
        </w:tc>
        <w:tc>
          <w:tcPr>
            <w:tcW w:w="3685" w:type="dxa"/>
            <w:tcBorders>
              <w:top w:val="nil"/>
              <w:bottom w:val="single" w:sz="4" w:space="0" w:color="auto"/>
            </w:tcBorders>
            <w:shd w:val="clear" w:color="auto" w:fill="D9D9D9" w:themeFill="background1" w:themeFillShade="D9"/>
          </w:tcPr>
          <w:p w14:paraId="5CAED4CF" w14:textId="77777777" w:rsidR="000A7560" w:rsidRPr="00303232" w:rsidRDefault="000A7560" w:rsidP="00C0508F">
            <w:pPr>
              <w:spacing w:line="360" w:lineRule="auto"/>
              <w:rPr>
                <w:rFonts w:ascii="Arial" w:hAnsi="Arial" w:cs="Arial"/>
                <w:b/>
                <w:sz w:val="20"/>
                <w:szCs w:val="20"/>
              </w:rPr>
            </w:pPr>
            <w:r w:rsidRPr="00303232">
              <w:rPr>
                <w:rFonts w:ascii="Arial" w:hAnsi="Arial" w:cs="Arial"/>
                <w:b/>
                <w:sz w:val="20"/>
                <w:szCs w:val="20"/>
              </w:rPr>
              <w:t>Werbetext</w:t>
            </w:r>
          </w:p>
        </w:tc>
        <w:tc>
          <w:tcPr>
            <w:tcW w:w="1134" w:type="dxa"/>
            <w:tcBorders>
              <w:top w:val="nil"/>
              <w:bottom w:val="single" w:sz="4" w:space="0" w:color="auto"/>
            </w:tcBorders>
            <w:shd w:val="clear" w:color="auto" w:fill="D9D9D9" w:themeFill="background1" w:themeFillShade="D9"/>
          </w:tcPr>
          <w:p w14:paraId="3A26EFED" w14:textId="77777777" w:rsidR="000A7560" w:rsidRPr="00303232" w:rsidRDefault="000A7560" w:rsidP="00C0508F">
            <w:pPr>
              <w:spacing w:line="360" w:lineRule="auto"/>
              <w:rPr>
                <w:rFonts w:ascii="Arial" w:hAnsi="Arial" w:cs="Arial"/>
                <w:b/>
                <w:sz w:val="20"/>
                <w:szCs w:val="20"/>
              </w:rPr>
            </w:pPr>
            <w:r>
              <w:rPr>
                <w:rFonts w:ascii="Arial" w:hAnsi="Arial" w:cs="Arial"/>
                <w:b/>
                <w:sz w:val="20"/>
                <w:szCs w:val="20"/>
              </w:rPr>
              <w:t>Fehlan</w:t>
            </w:r>
            <w:r w:rsidR="00640407">
              <w:rPr>
                <w:rFonts w:ascii="Arial" w:hAnsi="Arial" w:cs="Arial"/>
                <w:b/>
                <w:sz w:val="20"/>
                <w:szCs w:val="20"/>
              </w:rPr>
              <w:t>-</w:t>
            </w:r>
            <w:r>
              <w:rPr>
                <w:rFonts w:ascii="Arial" w:hAnsi="Arial" w:cs="Arial"/>
                <w:b/>
                <w:sz w:val="20"/>
                <w:szCs w:val="20"/>
              </w:rPr>
              <w:t xml:space="preserve">zeige = </w:t>
            </w:r>
            <w:r w:rsidR="00336B87">
              <w:rPr>
                <w:rFonts w:ascii="Arial" w:hAnsi="Arial" w:cs="Arial"/>
                <w:b/>
                <w:sz w:val="20"/>
                <w:szCs w:val="20"/>
              </w:rPr>
              <w:t>x</w:t>
            </w:r>
          </w:p>
        </w:tc>
        <w:tc>
          <w:tcPr>
            <w:tcW w:w="1701" w:type="dxa"/>
            <w:tcBorders>
              <w:top w:val="nil"/>
              <w:bottom w:val="single" w:sz="4" w:space="0" w:color="auto"/>
            </w:tcBorders>
            <w:shd w:val="clear" w:color="auto" w:fill="D9D9D9" w:themeFill="background1" w:themeFillShade="D9"/>
          </w:tcPr>
          <w:p w14:paraId="02CF3211" w14:textId="77777777" w:rsidR="000A7560" w:rsidRPr="00303232" w:rsidRDefault="000A7560" w:rsidP="00336B87">
            <w:pPr>
              <w:spacing w:line="360" w:lineRule="auto"/>
              <w:rPr>
                <w:rFonts w:ascii="Arial" w:hAnsi="Arial" w:cs="Arial"/>
                <w:b/>
                <w:sz w:val="20"/>
                <w:szCs w:val="20"/>
              </w:rPr>
            </w:pPr>
            <w:r>
              <w:rPr>
                <w:rFonts w:ascii="Arial" w:hAnsi="Arial" w:cs="Arial"/>
                <w:b/>
                <w:sz w:val="20"/>
                <w:szCs w:val="20"/>
              </w:rPr>
              <w:t>Verlängerungs</w:t>
            </w:r>
            <w:r w:rsidR="00247FFB">
              <w:rPr>
                <w:rFonts w:ascii="Arial" w:hAnsi="Arial" w:cs="Arial"/>
                <w:b/>
                <w:sz w:val="20"/>
                <w:szCs w:val="20"/>
              </w:rPr>
              <w:t>-a</w:t>
            </w:r>
            <w:r>
              <w:rPr>
                <w:rFonts w:ascii="Arial" w:hAnsi="Arial" w:cs="Arial"/>
                <w:b/>
                <w:sz w:val="20"/>
                <w:szCs w:val="20"/>
              </w:rPr>
              <w:t xml:space="preserve">ntrag = </w:t>
            </w:r>
            <w:r w:rsidR="00336B87">
              <w:rPr>
                <w:rFonts w:ascii="Arial" w:hAnsi="Arial" w:cs="Arial"/>
                <w:b/>
                <w:sz w:val="20"/>
                <w:szCs w:val="20"/>
              </w:rPr>
              <w:t>x</w:t>
            </w:r>
          </w:p>
        </w:tc>
      </w:tr>
      <w:tr w:rsidR="00803DBB" w:rsidRPr="004002E4" w14:paraId="046B246B" w14:textId="77777777" w:rsidTr="00640407">
        <w:trPr>
          <w:trHeight w:val="345"/>
        </w:trPr>
        <w:sdt>
          <w:sdtPr>
            <w:rPr>
              <w:rStyle w:val="Formatvorlage2"/>
              <w:rFonts w:ascii="Arial" w:hAnsi="Arial" w:cs="Arial"/>
              <w:sz w:val="20"/>
              <w:szCs w:val="20"/>
            </w:rPr>
            <w:alias w:val="Mannschaftsart"/>
            <w:tag w:val="Mannschaft"/>
            <w:id w:val="-1438211299"/>
            <w:placeholder>
              <w:docPart w:val="41FE65D42EA24B45A27C4F8510078785"/>
            </w:placeholder>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2AD35DAD"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453916042"/>
            <w:placeholder>
              <w:docPart w:val="873EFF7A7CFA4C58BFB281015EC92519"/>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09BD7A56" w14:textId="77777777"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660504129"/>
            <w:placeholder>
              <w:docPart w:val="F5EDA2AEEEF74CFC82D14EDCA7AD0533"/>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450AE978"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815494286"/>
              <w:placeholder>
                <w:docPart w:val="EC3C3E602F1549F19E92E0EE36C16003"/>
              </w:placeholder>
              <w:showingPlcHdr/>
            </w:sdtPr>
            <w:sdtContent>
              <w:p w14:paraId="4EAB6B39"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526218729"/>
              <w:placeholder>
                <w:docPart w:val="42396CD87C3B472AB50E5432D3E232EA"/>
              </w:placeholder>
              <w:showingPlcHdr/>
            </w:sdtPr>
            <w:sdtContent>
              <w:p w14:paraId="213D4040"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45D6A939" w14:textId="77777777" w:rsidR="00803DBB" w:rsidRDefault="00000000"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593441680"/>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5726BE9B" w14:textId="77777777" w:rsidR="00803DBB" w:rsidRDefault="00000000"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302929761"/>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r>
      <w:tr w:rsidR="00803DBB" w:rsidRPr="004002E4" w14:paraId="4E6340A0" w14:textId="77777777" w:rsidTr="00640407">
        <w:trPr>
          <w:trHeight w:val="345"/>
        </w:trPr>
        <w:sdt>
          <w:sdtPr>
            <w:rPr>
              <w:rStyle w:val="Formatvorlage2"/>
              <w:rFonts w:ascii="Arial" w:hAnsi="Arial" w:cs="Arial"/>
              <w:sz w:val="20"/>
              <w:szCs w:val="20"/>
            </w:rPr>
            <w:alias w:val="Mannschaftsart"/>
            <w:tag w:val="Mannschaft"/>
            <w:id w:val="-415787565"/>
            <w:placeholder>
              <w:docPart w:val="2408D5D0402D4A39AE1C43D995A955AE"/>
            </w:placeholder>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1D60C3C3"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864127851"/>
            <w:placeholder>
              <w:docPart w:val="562326AAA875474A9AB41D4A38A0CFCF"/>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2442CDBC" w14:textId="77777777"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390154499"/>
            <w:placeholder>
              <w:docPart w:val="622C4762CFD04D0F9039899204E14ACF"/>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31DB5A1F"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2123450688"/>
              <w:placeholder>
                <w:docPart w:val="A3378201F3AA44A4BB2BB6F2B0264F89"/>
              </w:placeholder>
              <w:showingPlcHdr/>
            </w:sdtPr>
            <w:sdtContent>
              <w:p w14:paraId="471D3346"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57796396"/>
              <w:placeholder>
                <w:docPart w:val="D8E8E2D8734548E38873624731210D3C"/>
              </w:placeholder>
              <w:showingPlcHdr/>
            </w:sdtPr>
            <w:sdtContent>
              <w:p w14:paraId="4644E05E"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5B604B1E" w14:textId="77777777" w:rsidR="00803DBB" w:rsidRDefault="00000000"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522598418"/>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182E96FE" w14:textId="77777777" w:rsidR="00803DBB" w:rsidRDefault="00000000"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847825947"/>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r>
      <w:tr w:rsidR="00803DBB" w:rsidRPr="004002E4" w14:paraId="20DB9662" w14:textId="77777777" w:rsidTr="00640407">
        <w:trPr>
          <w:trHeight w:val="345"/>
        </w:trPr>
        <w:sdt>
          <w:sdtPr>
            <w:rPr>
              <w:rStyle w:val="Formatvorlage2"/>
              <w:rFonts w:ascii="Arial" w:hAnsi="Arial" w:cs="Arial"/>
              <w:sz w:val="20"/>
              <w:szCs w:val="20"/>
            </w:rPr>
            <w:alias w:val="Mannschaftsart"/>
            <w:tag w:val="Mannschaft"/>
            <w:id w:val="-519471538"/>
            <w:placeholder>
              <w:docPart w:val="F3F6B7380E064563BBC2594117E609AA"/>
            </w:placeholder>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50B3165C"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707948215"/>
            <w:placeholder>
              <w:docPart w:val="9FDD50ACCF0C4132A1683C294935825F"/>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016DB845" w14:textId="77777777"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2079819626"/>
            <w:placeholder>
              <w:docPart w:val="092D4AEC61504815B189DB4E00586395"/>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6942D14E"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979119188"/>
              <w:placeholder>
                <w:docPart w:val="FD498C0641E64A02903AB263409BFE39"/>
              </w:placeholder>
              <w:showingPlcHdr/>
            </w:sdtPr>
            <w:sdtContent>
              <w:p w14:paraId="43649DEA"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14965048"/>
              <w:placeholder>
                <w:docPart w:val="591AEE81709348D1A6A42EB75E7C1C8E"/>
              </w:placeholder>
              <w:showingPlcHdr/>
            </w:sdtPr>
            <w:sdtContent>
              <w:p w14:paraId="060AF3A0"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6D30FDE4" w14:textId="77777777" w:rsidR="00803DBB" w:rsidRDefault="00000000"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529029734"/>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0B88F996" w14:textId="77777777" w:rsidR="00803DBB" w:rsidRDefault="00000000"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795709487"/>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r>
      <w:tr w:rsidR="00803DBB" w:rsidRPr="004002E4" w14:paraId="1CEEB45C" w14:textId="77777777" w:rsidTr="00640407">
        <w:trPr>
          <w:trHeight w:val="345"/>
        </w:trPr>
        <w:sdt>
          <w:sdtPr>
            <w:rPr>
              <w:rStyle w:val="Formatvorlage2"/>
              <w:rFonts w:ascii="Arial" w:hAnsi="Arial" w:cs="Arial"/>
              <w:sz w:val="20"/>
              <w:szCs w:val="20"/>
            </w:rPr>
            <w:alias w:val="Mannschaftsart"/>
            <w:tag w:val="Mannschaft"/>
            <w:id w:val="-737243856"/>
            <w:placeholder>
              <w:docPart w:val="AB833409D0D94D0AABAD934B210E7655"/>
            </w:placeholder>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2324EB7F"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967891372"/>
            <w:placeholder>
              <w:docPart w:val="33E95402BDE44C55BFF5DC9951A53641"/>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5A6B1BF6" w14:textId="77777777"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658042641"/>
            <w:placeholder>
              <w:docPart w:val="63C8BCE01C584C89BDA51B7E0CC43C4E"/>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5A1C8861"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82992143"/>
              <w:placeholder>
                <w:docPart w:val="0F4FE977181440548EC283460741182A"/>
              </w:placeholder>
              <w:showingPlcHdr/>
            </w:sdtPr>
            <w:sdtContent>
              <w:p w14:paraId="13A8CD2E"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699622074"/>
              <w:placeholder>
                <w:docPart w:val="B8E27EE3672E4550A480B2B8F280E71F"/>
              </w:placeholder>
              <w:showingPlcHdr/>
            </w:sdtPr>
            <w:sdtContent>
              <w:p w14:paraId="4DD40C51"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5AE95884" w14:textId="77777777" w:rsidR="00803DBB" w:rsidRDefault="00000000"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35979834"/>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44F598AB" w14:textId="77777777" w:rsidR="00803DBB" w:rsidRDefault="00000000"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058018097"/>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r>
      <w:tr w:rsidR="00803DBB" w:rsidRPr="004002E4" w14:paraId="228842F0" w14:textId="77777777" w:rsidTr="00640407">
        <w:trPr>
          <w:trHeight w:val="345"/>
        </w:trPr>
        <w:sdt>
          <w:sdtPr>
            <w:rPr>
              <w:rStyle w:val="Formatvorlage2"/>
              <w:rFonts w:ascii="Arial" w:hAnsi="Arial" w:cs="Arial"/>
              <w:sz w:val="20"/>
              <w:szCs w:val="20"/>
            </w:rPr>
            <w:alias w:val="Mannschaftsart"/>
            <w:tag w:val="Mannschaft"/>
            <w:id w:val="1288319811"/>
            <w:placeholder>
              <w:docPart w:val="0241DB31BABE43D5BE61DEBAC8AB4063"/>
            </w:placeholder>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0C89F7E7"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592378291"/>
            <w:placeholder>
              <w:docPart w:val="DAE00409181D4EC5811D5D70685CC9D1"/>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23F82187" w14:textId="77777777"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01480116"/>
            <w:placeholder>
              <w:docPart w:val="CE4C91470E2D42D584CCC21DABA82884"/>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012AEBE6"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41639763"/>
              <w:placeholder>
                <w:docPart w:val="ECC5F87EFB2043289F8A7924C4AF4E00"/>
              </w:placeholder>
              <w:showingPlcHdr/>
            </w:sdtPr>
            <w:sdtContent>
              <w:p w14:paraId="66A87E57"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875962105"/>
              <w:placeholder>
                <w:docPart w:val="7CAAA4BCAE14499993B46C40D33E7312"/>
              </w:placeholder>
              <w:showingPlcHdr/>
            </w:sdtPr>
            <w:sdtContent>
              <w:p w14:paraId="6903BAC0"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4F2059AD" w14:textId="77777777" w:rsidR="00803DBB" w:rsidRDefault="00000000"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92145954"/>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271D1A57" w14:textId="77777777" w:rsidR="00803DBB" w:rsidRDefault="00000000"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927253538"/>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r>
      <w:tr w:rsidR="00803DBB" w:rsidRPr="004002E4" w14:paraId="2EE0F90F" w14:textId="77777777" w:rsidTr="00640407">
        <w:trPr>
          <w:trHeight w:val="345"/>
        </w:trPr>
        <w:sdt>
          <w:sdtPr>
            <w:rPr>
              <w:rStyle w:val="Formatvorlage2"/>
              <w:rFonts w:ascii="Arial" w:hAnsi="Arial" w:cs="Arial"/>
              <w:sz w:val="20"/>
              <w:szCs w:val="20"/>
            </w:rPr>
            <w:alias w:val="Mannschaftsart"/>
            <w:tag w:val="Mannschaft"/>
            <w:id w:val="967167856"/>
            <w:placeholder>
              <w:docPart w:val="808EF6BDACF9428D81A8661802F137BE"/>
            </w:placeholder>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607CC807"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584144883"/>
            <w:placeholder>
              <w:docPart w:val="0CD6F02B39AD4682839BB5AD0666F4EF"/>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2E12A264" w14:textId="77777777"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057240287"/>
            <w:placeholder>
              <w:docPart w:val="570557EE6F814DFEB0CF4F917D1A5981"/>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1BEC94BF"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69699073"/>
              <w:placeholder>
                <w:docPart w:val="EAE5B85771034A2DAB1910485EA063BF"/>
              </w:placeholder>
              <w:showingPlcHdr/>
            </w:sdtPr>
            <w:sdtContent>
              <w:p w14:paraId="5E1322A0"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88013619"/>
              <w:placeholder>
                <w:docPart w:val="6F6787EFA7024A878EA6F95473624FA2"/>
              </w:placeholder>
              <w:showingPlcHdr/>
            </w:sdtPr>
            <w:sdtContent>
              <w:p w14:paraId="1F2439A8"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4BC49A3A" w14:textId="77777777" w:rsidR="00803DBB" w:rsidRDefault="00000000"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062684816"/>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505D85C0" w14:textId="77777777" w:rsidR="00803DBB" w:rsidRDefault="00000000"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2030181286"/>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r>
      <w:tr w:rsidR="00803DBB" w:rsidRPr="004002E4" w14:paraId="6301EA8B" w14:textId="77777777" w:rsidTr="00640407">
        <w:trPr>
          <w:trHeight w:val="345"/>
        </w:trPr>
        <w:sdt>
          <w:sdtPr>
            <w:rPr>
              <w:rStyle w:val="Formatvorlage2"/>
              <w:rFonts w:ascii="Arial" w:hAnsi="Arial" w:cs="Arial"/>
              <w:sz w:val="20"/>
              <w:szCs w:val="20"/>
            </w:rPr>
            <w:alias w:val="Mannschaftsart"/>
            <w:tag w:val="Mannschaft"/>
            <w:id w:val="312919067"/>
            <w:placeholder>
              <w:docPart w:val="5CD37526B0704FF6834CDC0C5EC0F3C5"/>
            </w:placeholder>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07BF73EB"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78062768"/>
            <w:placeholder>
              <w:docPart w:val="EEC0B02CA63147CCBB1FF56DA0C854BE"/>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56CEAC14" w14:textId="77777777"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910048118"/>
            <w:placeholder>
              <w:docPart w:val="0666DF9FD4734F639C8FB18645E3C0FC"/>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51AC4D76"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95795057"/>
              <w:placeholder>
                <w:docPart w:val="50FD21AAA53A497EAB1F3D7E367A6F76"/>
              </w:placeholder>
              <w:showingPlcHdr/>
            </w:sdtPr>
            <w:sdtContent>
              <w:p w14:paraId="5A248BAC"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370919473"/>
              <w:placeholder>
                <w:docPart w:val="A546DAD0B60940509CD610C14ADB8962"/>
              </w:placeholder>
              <w:showingPlcHdr/>
            </w:sdtPr>
            <w:sdtContent>
              <w:p w14:paraId="470F1D3A"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29E10872" w14:textId="77777777" w:rsidR="00803DBB" w:rsidRDefault="00000000"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80498807"/>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390DD71B" w14:textId="77777777" w:rsidR="00803DBB" w:rsidRDefault="00000000"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363948248"/>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r>
      <w:tr w:rsidR="00803DBB" w:rsidRPr="004002E4" w14:paraId="23826E77" w14:textId="77777777" w:rsidTr="00640407">
        <w:trPr>
          <w:trHeight w:val="345"/>
        </w:trPr>
        <w:sdt>
          <w:sdtPr>
            <w:rPr>
              <w:rStyle w:val="Formatvorlage2"/>
              <w:rFonts w:ascii="Arial" w:hAnsi="Arial" w:cs="Arial"/>
              <w:sz w:val="20"/>
              <w:szCs w:val="20"/>
            </w:rPr>
            <w:alias w:val="Mannschaftsart"/>
            <w:tag w:val="Mannschaft"/>
            <w:id w:val="595599863"/>
            <w:placeholder>
              <w:docPart w:val="BAD95194379E4D5B82C392E6C7389C1E"/>
            </w:placeholder>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5B8FB820"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34509042"/>
            <w:placeholder>
              <w:docPart w:val="04F530E702CE4977A120839BDF6B117A"/>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33979777" w14:textId="77777777"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730065634"/>
            <w:placeholder>
              <w:docPart w:val="088259983CEF494D9858A6031D767231"/>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599A8306"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744829291"/>
              <w:placeholder>
                <w:docPart w:val="0CAA29E7AEC14718BD8E1CEDB14F2CA4"/>
              </w:placeholder>
              <w:showingPlcHdr/>
            </w:sdtPr>
            <w:sdtContent>
              <w:p w14:paraId="17A1725F"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430860673"/>
              <w:placeholder>
                <w:docPart w:val="52AC9313D4F14966B6F8B2CA8675EA00"/>
              </w:placeholder>
              <w:showingPlcHdr/>
            </w:sdtPr>
            <w:sdtContent>
              <w:p w14:paraId="27AD5D49"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40E08AE4" w14:textId="77777777" w:rsidR="00803DBB" w:rsidRDefault="00000000"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960848514"/>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013D30B6" w14:textId="77777777" w:rsidR="00803DBB" w:rsidRDefault="00000000"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409000058"/>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r>
      <w:tr w:rsidR="00803DBB" w:rsidRPr="004002E4" w14:paraId="4253DC22" w14:textId="77777777" w:rsidTr="00640407">
        <w:trPr>
          <w:trHeight w:val="345"/>
        </w:trPr>
        <w:sdt>
          <w:sdtPr>
            <w:rPr>
              <w:rStyle w:val="Formatvorlage2"/>
              <w:rFonts w:ascii="Arial" w:hAnsi="Arial" w:cs="Arial"/>
              <w:sz w:val="20"/>
              <w:szCs w:val="20"/>
            </w:rPr>
            <w:alias w:val="Mannschaftsart"/>
            <w:tag w:val="Mannschaft"/>
            <w:id w:val="1165667807"/>
            <w:placeholder>
              <w:docPart w:val="4A88CC6D567C445BAA804F6D143AFA86"/>
            </w:placeholder>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5DD4957C"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36491022"/>
            <w:placeholder>
              <w:docPart w:val="ACC9C2E6F3EE462AA023C02193735621"/>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3F779B9D" w14:textId="77777777"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701853264"/>
            <w:placeholder>
              <w:docPart w:val="A10EADAA573E4D9096570C6B3684F628"/>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6A99A4DC"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796201916"/>
              <w:placeholder>
                <w:docPart w:val="BCFFDB39D92444E5A8C131885CC43D10"/>
              </w:placeholder>
              <w:showingPlcHdr/>
            </w:sdtPr>
            <w:sdtContent>
              <w:p w14:paraId="2356690F"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75823183"/>
              <w:placeholder>
                <w:docPart w:val="5E54C01CF1604343A05CBE7FF303D162"/>
              </w:placeholder>
              <w:showingPlcHdr/>
            </w:sdtPr>
            <w:sdtContent>
              <w:p w14:paraId="450935D2"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0D629D2C" w14:textId="77777777" w:rsidR="00803DBB" w:rsidRDefault="00000000"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535616460"/>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1B345955" w14:textId="77777777" w:rsidR="00803DBB" w:rsidRDefault="00000000"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834500729"/>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r>
      <w:tr w:rsidR="00803DBB" w:rsidRPr="004002E4" w14:paraId="667EF466" w14:textId="77777777" w:rsidTr="00640407">
        <w:trPr>
          <w:trHeight w:val="345"/>
        </w:trPr>
        <w:sdt>
          <w:sdtPr>
            <w:rPr>
              <w:rStyle w:val="Formatvorlage2"/>
              <w:rFonts w:ascii="Arial" w:hAnsi="Arial" w:cs="Arial"/>
              <w:sz w:val="20"/>
              <w:szCs w:val="20"/>
            </w:rPr>
            <w:alias w:val="Mannschaftsart"/>
            <w:tag w:val="Mannschaft"/>
            <w:id w:val="2065359183"/>
            <w:placeholder>
              <w:docPart w:val="11ADD0B7E3274B73A6DC5BB08EA07BE3"/>
            </w:placeholder>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2630DE6B"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90172896"/>
            <w:placeholder>
              <w:docPart w:val="F16848454AD447B5BFCDD6DED909000D"/>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3BD16F16" w14:textId="77777777"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698043292"/>
            <w:placeholder>
              <w:docPart w:val="90327B8505014842AC84856CA600E58C"/>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6C9F6C04"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68910798"/>
              <w:placeholder>
                <w:docPart w:val="C01367D7C0F346D3A5CF5C7C3DBE4939"/>
              </w:placeholder>
              <w:showingPlcHdr/>
            </w:sdtPr>
            <w:sdtContent>
              <w:p w14:paraId="3AFFCB2B"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892193993"/>
              <w:placeholder>
                <w:docPart w:val="B499C20E8DF44FEEBFDCB789E878018F"/>
              </w:placeholder>
              <w:showingPlcHdr/>
            </w:sdtPr>
            <w:sdtContent>
              <w:p w14:paraId="0221F1E3"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6B494CF5" w14:textId="77777777" w:rsidR="00803DBB" w:rsidRDefault="00000000"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493188557"/>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761A3562" w14:textId="77777777" w:rsidR="00803DBB" w:rsidRDefault="00000000"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431812343"/>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r>
      <w:tr w:rsidR="00803DBB" w:rsidRPr="004002E4" w14:paraId="736D333C" w14:textId="77777777" w:rsidTr="00640407">
        <w:trPr>
          <w:trHeight w:val="345"/>
        </w:trPr>
        <w:sdt>
          <w:sdtPr>
            <w:rPr>
              <w:rStyle w:val="Formatvorlage2"/>
              <w:rFonts w:ascii="Arial" w:hAnsi="Arial" w:cs="Arial"/>
              <w:sz w:val="20"/>
              <w:szCs w:val="20"/>
            </w:rPr>
            <w:alias w:val="Mannschaftsart"/>
            <w:tag w:val="Mannschaft"/>
            <w:id w:val="-1183353702"/>
            <w:placeholder>
              <w:docPart w:val="29E723609F5C413D85EC56AFF62C337C"/>
            </w:placeholder>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2F72DA60"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426319248"/>
            <w:placeholder>
              <w:docPart w:val="D52A3BC6B8B44DD0AC58B3E9B2BF1784"/>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64306F3D" w14:textId="77777777"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0075097"/>
            <w:placeholder>
              <w:docPart w:val="7FB9D363282A4B5AA20E14876242F21F"/>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31285340"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21229732"/>
              <w:placeholder>
                <w:docPart w:val="AFDCDD4E9AA34508A69EA2C244788DB3"/>
              </w:placeholder>
              <w:showingPlcHdr/>
            </w:sdtPr>
            <w:sdtContent>
              <w:p w14:paraId="730E7ACA"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53134927"/>
              <w:placeholder>
                <w:docPart w:val="0A06EE71D6F741C9B203EBF923EE0157"/>
              </w:placeholder>
              <w:showingPlcHdr/>
            </w:sdtPr>
            <w:sdtContent>
              <w:p w14:paraId="0D898E99"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713036C1" w14:textId="77777777" w:rsidR="00803DBB" w:rsidRDefault="00000000"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337889049"/>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61B18CA3" w14:textId="77777777" w:rsidR="00803DBB" w:rsidRDefault="00000000"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25304224"/>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r>
      <w:tr w:rsidR="00803DBB" w:rsidRPr="004002E4" w14:paraId="64759D02" w14:textId="77777777" w:rsidTr="00FB3D6B">
        <w:trPr>
          <w:trHeight w:val="345"/>
        </w:trPr>
        <w:sdt>
          <w:sdtPr>
            <w:rPr>
              <w:rStyle w:val="Formatvorlage2"/>
              <w:rFonts w:ascii="Arial" w:hAnsi="Arial" w:cs="Arial"/>
              <w:sz w:val="20"/>
              <w:szCs w:val="20"/>
            </w:rPr>
            <w:alias w:val="Mannschaftsart"/>
            <w:tag w:val="Mannschaft"/>
            <w:id w:val="-1221676471"/>
            <w:placeholder>
              <w:docPart w:val="906DBD8473394B05AA3CFBB10BC60ABF"/>
            </w:placeholder>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3F5385D3"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289824165"/>
            <w:placeholder>
              <w:docPart w:val="2A894A551249445A8F91A9DAF5E52C06"/>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0241C167"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832755736"/>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2FA5466A"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893546248"/>
              <w:showingPlcHdr/>
            </w:sdtPr>
            <w:sdtContent>
              <w:p w14:paraId="728B1A9D" w14:textId="77777777" w:rsidR="00803DBB" w:rsidRPr="00F56B9B" w:rsidRDefault="00803DBB" w:rsidP="00FB3D6B">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250738071"/>
              <w:showingPlcHdr/>
            </w:sdtPr>
            <w:sdtContent>
              <w:p w14:paraId="5D88DC2A" w14:textId="77777777" w:rsidR="00803DBB" w:rsidRPr="00F56B9B" w:rsidRDefault="00803DBB" w:rsidP="00FB3D6B">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66731D15" w14:textId="77777777" w:rsidR="00803DBB" w:rsidRDefault="00000000"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724355861"/>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692FA90F" w14:textId="77777777" w:rsidR="00803DBB" w:rsidRDefault="00000000"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596605899"/>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r>
      <w:tr w:rsidR="00803DBB" w:rsidRPr="004002E4" w14:paraId="244BFA47" w14:textId="77777777" w:rsidTr="00FB3D6B">
        <w:trPr>
          <w:trHeight w:val="345"/>
        </w:trPr>
        <w:sdt>
          <w:sdtPr>
            <w:rPr>
              <w:rStyle w:val="Formatvorlage2"/>
              <w:rFonts w:ascii="Arial" w:hAnsi="Arial" w:cs="Arial"/>
              <w:sz w:val="20"/>
              <w:szCs w:val="20"/>
            </w:rPr>
            <w:alias w:val="Mannschaftsart"/>
            <w:tag w:val="Mannschaft"/>
            <w:id w:val="895781135"/>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0F153989"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880738507"/>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3C4CEE26"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605077249"/>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6E58F62D"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430519284"/>
              <w:showingPlcHdr/>
            </w:sdtPr>
            <w:sdtContent>
              <w:p w14:paraId="65E91C66" w14:textId="77777777" w:rsidR="00803DBB" w:rsidRPr="00F56B9B" w:rsidRDefault="00803DBB" w:rsidP="00FB3D6B">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440954755"/>
              <w:showingPlcHdr/>
            </w:sdtPr>
            <w:sdtContent>
              <w:p w14:paraId="3AF35F3B" w14:textId="77777777" w:rsidR="00803DBB" w:rsidRPr="00F56B9B" w:rsidRDefault="00803DBB" w:rsidP="00FB3D6B">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25991CAC" w14:textId="77777777" w:rsidR="00803DBB" w:rsidRDefault="00000000"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785955316"/>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7DEDBBD6" w14:textId="77777777" w:rsidR="00803DBB" w:rsidRDefault="00000000"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564925923"/>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r>
      <w:tr w:rsidR="00803DBB" w:rsidRPr="004002E4" w14:paraId="22990276" w14:textId="77777777" w:rsidTr="00FB3D6B">
        <w:trPr>
          <w:trHeight w:val="345"/>
        </w:trPr>
        <w:sdt>
          <w:sdtPr>
            <w:rPr>
              <w:rStyle w:val="Formatvorlage2"/>
              <w:rFonts w:ascii="Arial" w:hAnsi="Arial" w:cs="Arial"/>
              <w:sz w:val="20"/>
              <w:szCs w:val="20"/>
            </w:rPr>
            <w:alias w:val="Mannschaftsart"/>
            <w:tag w:val="Mannschaft"/>
            <w:id w:val="1822308621"/>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11CD4140"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72277767"/>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0A4CE45C"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875590733"/>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42E14210"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428701737"/>
              <w:showingPlcHdr/>
            </w:sdtPr>
            <w:sdtContent>
              <w:p w14:paraId="56B032D5" w14:textId="77777777" w:rsidR="00803DBB" w:rsidRPr="00F56B9B" w:rsidRDefault="00803DBB" w:rsidP="00FB3D6B">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29596084"/>
              <w:showingPlcHdr/>
            </w:sdtPr>
            <w:sdtContent>
              <w:p w14:paraId="409AF91C" w14:textId="77777777" w:rsidR="00803DBB" w:rsidRPr="00F56B9B" w:rsidRDefault="00803DBB" w:rsidP="00FB3D6B">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145377F3" w14:textId="77777777" w:rsidR="00803DBB" w:rsidRDefault="00000000"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2044168718"/>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612D5169" w14:textId="77777777" w:rsidR="00803DBB" w:rsidRDefault="00000000"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962250298"/>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r>
      <w:tr w:rsidR="00803DBB" w:rsidRPr="004002E4" w14:paraId="2DDBFC53" w14:textId="77777777" w:rsidTr="00640407">
        <w:trPr>
          <w:trHeight w:val="345"/>
        </w:trPr>
        <w:sdt>
          <w:sdtPr>
            <w:rPr>
              <w:rStyle w:val="Formatvorlage2"/>
              <w:rFonts w:ascii="Arial" w:hAnsi="Arial" w:cs="Arial"/>
              <w:sz w:val="20"/>
              <w:szCs w:val="20"/>
            </w:rPr>
            <w:alias w:val="Mannschaftsart"/>
            <w:tag w:val="Mannschaft"/>
            <w:id w:val="-2097626540"/>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6300301F"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5131648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19430B80" w14:textId="77777777"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310048956"/>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3C1CF91A"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976964164"/>
              <w:showingPlcHdr/>
            </w:sdtPr>
            <w:sdtContent>
              <w:p w14:paraId="3E8D3EDA"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56396586"/>
              <w:showingPlcHdr/>
            </w:sdtPr>
            <w:sdtContent>
              <w:p w14:paraId="4BB0F3F5"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5E8BD1C6" w14:textId="77777777" w:rsidR="00803DBB" w:rsidRDefault="00000000"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2070063794"/>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34FB759E" w14:textId="77777777" w:rsidR="00803DBB" w:rsidRDefault="00000000"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421183334"/>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r>
      <w:tr w:rsidR="00803DBB" w:rsidRPr="004002E4" w14:paraId="1BAE36C0" w14:textId="77777777" w:rsidTr="00640407">
        <w:trPr>
          <w:trHeight w:val="345"/>
        </w:trPr>
        <w:sdt>
          <w:sdtPr>
            <w:rPr>
              <w:rStyle w:val="Formatvorlage2"/>
              <w:rFonts w:ascii="Arial" w:hAnsi="Arial" w:cs="Arial"/>
              <w:sz w:val="20"/>
              <w:szCs w:val="20"/>
            </w:rPr>
            <w:alias w:val="Mannschaftsart"/>
            <w:tag w:val="Mannschaft"/>
            <w:id w:val="990912949"/>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6B6BD264"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26018907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22734928" w14:textId="77777777"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83729270"/>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3BCA3CB4"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613122460"/>
              <w:showingPlcHdr/>
            </w:sdtPr>
            <w:sdtContent>
              <w:p w14:paraId="58878F92"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151830875"/>
              <w:showingPlcHdr/>
            </w:sdtPr>
            <w:sdtContent>
              <w:p w14:paraId="639BA722"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6567AE0C" w14:textId="77777777" w:rsidR="00803DBB" w:rsidRDefault="00000000"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708724325"/>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558CF560" w14:textId="77777777" w:rsidR="00803DBB" w:rsidRDefault="00000000"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114904986"/>
                <w14:checkbox>
                  <w14:checked w14:val="0"/>
                  <w14:checkedState w14:val="2612" w14:font="MS Gothic"/>
                  <w14:uncheckedState w14:val="2610" w14:font="MS Gothic"/>
                </w14:checkbox>
              </w:sdtPr>
              <w:sdtContent>
                <w:r w:rsidR="00803DBB">
                  <w:rPr>
                    <w:rFonts w:ascii="MS Gothic" w:eastAsia="MS Gothic" w:hAnsi="MS Gothic" w:cs="Arial" w:hint="eastAsia"/>
                  </w:rPr>
                  <w:t>☐</w:t>
                </w:r>
              </w:sdtContent>
            </w:sdt>
          </w:p>
        </w:tc>
      </w:tr>
      <w:tr w:rsidR="00640407" w:rsidRPr="00C0508F" w14:paraId="0F392D20" w14:textId="77777777" w:rsidTr="006404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10" w:type="dxa"/>
            <w:gridSpan w:val="2"/>
            <w:tcBorders>
              <w:top w:val="single" w:sz="4" w:space="0" w:color="auto"/>
            </w:tcBorders>
          </w:tcPr>
          <w:p w14:paraId="0577132F" w14:textId="77777777" w:rsidR="00640407" w:rsidRDefault="00640407" w:rsidP="009C2541">
            <w:pPr>
              <w:ind w:left="-108"/>
              <w:rPr>
                <w:rFonts w:ascii="Arial" w:hAnsi="Arial" w:cs="Arial"/>
                <w:b/>
              </w:rPr>
            </w:pPr>
          </w:p>
        </w:tc>
        <w:tc>
          <w:tcPr>
            <w:tcW w:w="10064" w:type="dxa"/>
            <w:gridSpan w:val="4"/>
            <w:tcBorders>
              <w:top w:val="single" w:sz="4" w:space="0" w:color="auto"/>
            </w:tcBorders>
          </w:tcPr>
          <w:p w14:paraId="4427A4BA" w14:textId="77777777" w:rsidR="00640407" w:rsidRDefault="00640407" w:rsidP="00206437">
            <w:pPr>
              <w:rPr>
                <w:rFonts w:ascii="Arial" w:hAnsi="Arial" w:cs="Arial"/>
                <w:b/>
              </w:rPr>
            </w:pPr>
          </w:p>
        </w:tc>
        <w:tc>
          <w:tcPr>
            <w:tcW w:w="1134" w:type="dxa"/>
            <w:tcBorders>
              <w:top w:val="single" w:sz="4" w:space="0" w:color="auto"/>
            </w:tcBorders>
          </w:tcPr>
          <w:p w14:paraId="3FE74551" w14:textId="77777777" w:rsidR="00640407" w:rsidRDefault="00640407" w:rsidP="00206437">
            <w:pPr>
              <w:rPr>
                <w:rFonts w:ascii="Arial" w:hAnsi="Arial" w:cs="Arial"/>
                <w:b/>
              </w:rPr>
            </w:pPr>
          </w:p>
        </w:tc>
        <w:tc>
          <w:tcPr>
            <w:tcW w:w="1701" w:type="dxa"/>
            <w:tcBorders>
              <w:top w:val="single" w:sz="4" w:space="0" w:color="auto"/>
            </w:tcBorders>
          </w:tcPr>
          <w:p w14:paraId="265B14C9" w14:textId="77777777" w:rsidR="00640407" w:rsidRDefault="00640407" w:rsidP="00206437">
            <w:pPr>
              <w:rPr>
                <w:rFonts w:ascii="Arial" w:hAnsi="Arial" w:cs="Arial"/>
                <w:b/>
              </w:rPr>
            </w:pPr>
          </w:p>
        </w:tc>
      </w:tr>
      <w:tr w:rsidR="00640407" w:rsidRPr="00C0508F" w14:paraId="53AFFA53" w14:textId="77777777" w:rsidTr="006404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10" w:type="dxa"/>
            <w:gridSpan w:val="2"/>
          </w:tcPr>
          <w:p w14:paraId="1F84F0C1" w14:textId="77777777" w:rsidR="00640407" w:rsidRPr="00C0508F" w:rsidRDefault="00640407" w:rsidP="000A7560">
            <w:pPr>
              <w:spacing w:line="360" w:lineRule="auto"/>
              <w:ind w:left="-108"/>
              <w:rPr>
                <w:rFonts w:ascii="Arial" w:hAnsi="Arial" w:cs="Arial"/>
                <w:b/>
              </w:rPr>
            </w:pPr>
            <w:r>
              <w:rPr>
                <w:rFonts w:ascii="Arial" w:hAnsi="Arial" w:cs="Arial"/>
                <w:b/>
              </w:rPr>
              <w:t>Ansprechpartner</w:t>
            </w:r>
            <w:r w:rsidRPr="00C0508F">
              <w:rPr>
                <w:rFonts w:ascii="Arial" w:hAnsi="Arial" w:cs="Arial"/>
                <w:b/>
              </w:rPr>
              <w:t>:</w:t>
            </w:r>
          </w:p>
        </w:tc>
        <w:tc>
          <w:tcPr>
            <w:tcW w:w="10064" w:type="dxa"/>
            <w:gridSpan w:val="4"/>
            <w:tcBorders>
              <w:bottom w:val="single" w:sz="4" w:space="0" w:color="auto"/>
            </w:tcBorders>
          </w:tcPr>
          <w:p w14:paraId="4A14E492" w14:textId="77777777" w:rsidR="00640407" w:rsidRPr="00C0508F" w:rsidRDefault="00000000" w:rsidP="000A7560">
            <w:pPr>
              <w:spacing w:line="360" w:lineRule="auto"/>
              <w:rPr>
                <w:rFonts w:ascii="Arial" w:hAnsi="Arial" w:cs="Arial"/>
                <w:b/>
              </w:rPr>
            </w:pPr>
            <w:sdt>
              <w:sdtPr>
                <w:rPr>
                  <w:rFonts w:ascii="Arial" w:hAnsi="Arial" w:cs="Arial"/>
                  <w:b/>
                </w:rPr>
                <w:alias w:val="Name, Telefon"/>
                <w:tag w:val="Name, Telefon"/>
                <w:id w:val="1076623624"/>
              </w:sdtPr>
              <w:sdtContent>
                <w:r w:rsidR="00640407" w:rsidRPr="00206437">
                  <w:rPr>
                    <w:rStyle w:val="Platzhaltertext"/>
                  </w:rPr>
                  <w:t>Name, Telefon</w:t>
                </w:r>
              </w:sdtContent>
            </w:sdt>
          </w:p>
        </w:tc>
        <w:tc>
          <w:tcPr>
            <w:tcW w:w="1134" w:type="dxa"/>
            <w:tcBorders>
              <w:bottom w:val="single" w:sz="4" w:space="0" w:color="auto"/>
            </w:tcBorders>
          </w:tcPr>
          <w:p w14:paraId="1E918152" w14:textId="77777777" w:rsidR="00640407" w:rsidRDefault="00640407" w:rsidP="000A7560">
            <w:pPr>
              <w:spacing w:line="360" w:lineRule="auto"/>
              <w:rPr>
                <w:rFonts w:ascii="Arial" w:hAnsi="Arial" w:cs="Arial"/>
                <w:b/>
              </w:rPr>
            </w:pPr>
          </w:p>
        </w:tc>
        <w:tc>
          <w:tcPr>
            <w:tcW w:w="1701" w:type="dxa"/>
            <w:tcBorders>
              <w:bottom w:val="single" w:sz="4" w:space="0" w:color="auto"/>
            </w:tcBorders>
          </w:tcPr>
          <w:p w14:paraId="4F1AD6D1" w14:textId="77777777" w:rsidR="00640407" w:rsidRDefault="00640407" w:rsidP="000A7560">
            <w:pPr>
              <w:spacing w:line="360" w:lineRule="auto"/>
              <w:rPr>
                <w:rFonts w:ascii="Arial" w:hAnsi="Arial" w:cs="Arial"/>
                <w:b/>
              </w:rPr>
            </w:pPr>
          </w:p>
        </w:tc>
      </w:tr>
    </w:tbl>
    <w:p w14:paraId="2123194C" w14:textId="77777777" w:rsidR="00506DD7" w:rsidRPr="000D6E70" w:rsidRDefault="00C0508F" w:rsidP="000A7560">
      <w:pPr>
        <w:spacing w:line="360" w:lineRule="auto"/>
        <w:rPr>
          <w:rFonts w:ascii="Arial" w:hAnsi="Arial" w:cs="Arial"/>
          <w:sz w:val="20"/>
          <w:szCs w:val="20"/>
        </w:rPr>
      </w:pPr>
      <w:r w:rsidRPr="000D6E70">
        <w:rPr>
          <w:rFonts w:ascii="Arial" w:hAnsi="Arial" w:cs="Arial"/>
          <w:sz w:val="20"/>
          <w:szCs w:val="20"/>
        </w:rPr>
        <w:t xml:space="preserve">Durch die Abgabe dieses Antrags bestätigt der Verein, dass die Trikotwerbung den Durchführungsbestimmungen für die Genehmigung von Werbung auf der Spielkleidung des DFB und FLVW entspricht. Der Antrag ist ohne Unterschrift </w:t>
      </w:r>
      <w:r w:rsidR="00B7663A">
        <w:rPr>
          <w:rFonts w:ascii="Arial" w:hAnsi="Arial" w:cs="Arial"/>
          <w:sz w:val="20"/>
          <w:szCs w:val="20"/>
        </w:rPr>
        <w:t>gültig und kann über da</w:t>
      </w:r>
      <w:r w:rsidR="000D6E70" w:rsidRPr="000D6E70">
        <w:rPr>
          <w:rFonts w:ascii="Arial" w:hAnsi="Arial" w:cs="Arial"/>
          <w:sz w:val="20"/>
          <w:szCs w:val="20"/>
        </w:rPr>
        <w:t>s E-Postfach beim zuständigen Kreisvorstand/Kreisjugendausschuss eingereicht werden.</w:t>
      </w:r>
      <w:r w:rsidR="003251D5" w:rsidRPr="000D6E70">
        <w:rPr>
          <w:rFonts w:ascii="Arial" w:hAnsi="Arial" w:cs="Arial"/>
          <w:sz w:val="20"/>
          <w:szCs w:val="20"/>
        </w:rPr>
        <w:t xml:space="preserve"> </w:t>
      </w:r>
    </w:p>
    <w:sectPr w:rsidR="00506DD7" w:rsidRPr="000D6E70" w:rsidSect="00A26FA4">
      <w:headerReference w:type="default" r:id="rId7"/>
      <w:footerReference w:type="default" r:id="rId8"/>
      <w:pgSz w:w="16838" w:h="11906" w:orient="landscape" w:code="9"/>
      <w:pgMar w:top="851" w:right="851" w:bottom="680" w:left="851" w:header="567"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F1225" w14:textId="77777777" w:rsidR="001D0A67" w:rsidRDefault="001D0A67">
      <w:r>
        <w:separator/>
      </w:r>
    </w:p>
  </w:endnote>
  <w:endnote w:type="continuationSeparator" w:id="0">
    <w:p w14:paraId="26E286A0" w14:textId="77777777" w:rsidR="001D0A67" w:rsidRDefault="001D0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D09BD" w14:textId="77777777" w:rsidR="003251D5" w:rsidRDefault="003251D5" w:rsidP="003251D5">
    <w:pPr>
      <w:pStyle w:val="Fuzeile"/>
      <w:jc w:val="right"/>
    </w:pPr>
    <w:r>
      <w:t>[</w:t>
    </w:r>
    <w:r>
      <w:fldChar w:fldCharType="begin"/>
    </w:r>
    <w:r>
      <w:instrText>PAGE   \* MERGEFORMAT</w:instrText>
    </w:r>
    <w:r>
      <w:fldChar w:fldCharType="separate"/>
    </w:r>
    <w:r w:rsidR="00A12B9C">
      <w:rPr>
        <w:noProof/>
      </w:rPr>
      <w:t>1</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0390D" w14:textId="77777777" w:rsidR="001D0A67" w:rsidRDefault="001D0A67">
      <w:r>
        <w:separator/>
      </w:r>
    </w:p>
  </w:footnote>
  <w:footnote w:type="continuationSeparator" w:id="0">
    <w:p w14:paraId="789823E3" w14:textId="77777777" w:rsidR="001D0A67" w:rsidRDefault="001D0A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3E5F3" w14:textId="77777777" w:rsidR="009D49BB" w:rsidRDefault="006E52A0">
    <w:pPr>
      <w:pStyle w:val="Kopfzeile"/>
      <w:jc w:val="center"/>
    </w:pPr>
    <w:r>
      <w:rPr>
        <w:noProof/>
      </w:rPr>
      <w:drawing>
        <wp:inline distT="0" distB="0" distL="0" distR="0" wp14:anchorId="141C0FA2" wp14:editId="13907114">
          <wp:extent cx="1466850" cy="728297"/>
          <wp:effectExtent l="0" t="0" r="0" b="0"/>
          <wp:docPr id="1" name="Bild 1" descr="FLVW-un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VW-unt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0734" cy="73022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qBKu/GVqt2AK3U9jrVt0YZOhqPE=" w:salt="sLKot9RiT72KTDpbJpYT7g=="/>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6D7"/>
    <w:rsid w:val="00050DB3"/>
    <w:rsid w:val="000A7560"/>
    <w:rsid w:val="000D6E70"/>
    <w:rsid w:val="00111F41"/>
    <w:rsid w:val="001166BD"/>
    <w:rsid w:val="001479F6"/>
    <w:rsid w:val="001C0A85"/>
    <w:rsid w:val="001C66D7"/>
    <w:rsid w:val="001D0A67"/>
    <w:rsid w:val="00206437"/>
    <w:rsid w:val="00242FE6"/>
    <w:rsid w:val="0024367C"/>
    <w:rsid w:val="00247FFB"/>
    <w:rsid w:val="002C2E71"/>
    <w:rsid w:val="00303232"/>
    <w:rsid w:val="003251D5"/>
    <w:rsid w:val="00336B87"/>
    <w:rsid w:val="00364FA4"/>
    <w:rsid w:val="00374195"/>
    <w:rsid w:val="003C4AB5"/>
    <w:rsid w:val="004002E4"/>
    <w:rsid w:val="00402434"/>
    <w:rsid w:val="00407343"/>
    <w:rsid w:val="004D50A0"/>
    <w:rsid w:val="00506DD7"/>
    <w:rsid w:val="00513804"/>
    <w:rsid w:val="005219BF"/>
    <w:rsid w:val="005A37BF"/>
    <w:rsid w:val="005A7B09"/>
    <w:rsid w:val="00640407"/>
    <w:rsid w:val="006E52A0"/>
    <w:rsid w:val="007A3683"/>
    <w:rsid w:val="007B64F7"/>
    <w:rsid w:val="007F3918"/>
    <w:rsid w:val="00803DBB"/>
    <w:rsid w:val="00894C39"/>
    <w:rsid w:val="008B05E2"/>
    <w:rsid w:val="008C12EA"/>
    <w:rsid w:val="009C2541"/>
    <w:rsid w:val="009D296D"/>
    <w:rsid w:val="009D49BB"/>
    <w:rsid w:val="00A12B9C"/>
    <w:rsid w:val="00A26FA4"/>
    <w:rsid w:val="00AE0CD6"/>
    <w:rsid w:val="00B22865"/>
    <w:rsid w:val="00B4177F"/>
    <w:rsid w:val="00B7663A"/>
    <w:rsid w:val="00BC172C"/>
    <w:rsid w:val="00C0508F"/>
    <w:rsid w:val="00C74973"/>
    <w:rsid w:val="00C8535B"/>
    <w:rsid w:val="00D47C9D"/>
    <w:rsid w:val="00D53B9F"/>
    <w:rsid w:val="00D762C4"/>
    <w:rsid w:val="00D865B4"/>
    <w:rsid w:val="00DA670A"/>
    <w:rsid w:val="00E17F34"/>
    <w:rsid w:val="00E703B5"/>
    <w:rsid w:val="00F56B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5E165D"/>
  <w15:docId w15:val="{7D26A30D-31D8-4139-B8C3-28036C075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character" w:styleId="Hyperlink">
    <w:name w:val="Hyperlink"/>
    <w:rPr>
      <w:color w:val="0000FF"/>
      <w:u w:val="single"/>
    </w:rPr>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rsid w:val="0050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111F41"/>
    <w:rPr>
      <w:color w:val="808080"/>
    </w:rPr>
  </w:style>
  <w:style w:type="character" w:customStyle="1" w:styleId="Formatvorlage1">
    <w:name w:val="Formatvorlage1"/>
    <w:basedOn w:val="Absatz-Standardschriftart"/>
    <w:uiPriority w:val="1"/>
    <w:rsid w:val="00C74973"/>
    <w:rPr>
      <w:bdr w:val="none" w:sz="0" w:space="0" w:color="auto"/>
      <w:shd w:val="clear" w:color="auto" w:fill="FABF8F" w:themeFill="accent6" w:themeFillTint="99"/>
    </w:rPr>
  </w:style>
  <w:style w:type="character" w:customStyle="1" w:styleId="Formatvorlage2">
    <w:name w:val="Formatvorlage2"/>
    <w:basedOn w:val="Absatz-Standardschriftart"/>
    <w:uiPriority w:val="1"/>
    <w:rsid w:val="00C74973"/>
    <w:rPr>
      <w:color w:val="auto"/>
      <w:bdr w:val="none" w:sz="0" w:space="0" w:color="auto"/>
      <w:shd w:val="pct12"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Daten%20Word\Vorlagen\Kurzmitteilung%20FLVW.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848751BC3D442D96F75921E8E1F1D0"/>
        <w:category>
          <w:name w:val="Allgemein"/>
          <w:gallery w:val="placeholder"/>
        </w:category>
        <w:types>
          <w:type w:val="bbPlcHdr"/>
        </w:types>
        <w:behaviors>
          <w:behavior w:val="content"/>
        </w:behaviors>
        <w:guid w:val="{DCD31C71-8BE8-419C-B52B-B54B9D4A05FB}"/>
      </w:docPartPr>
      <w:docPartBody>
        <w:p w:rsidR="001E66C5" w:rsidRDefault="003D50D3" w:rsidP="003D50D3">
          <w:pPr>
            <w:pStyle w:val="96848751BC3D442D96F75921E8E1F1D04"/>
          </w:pPr>
          <w:r w:rsidRPr="00F56B9B">
            <w:rPr>
              <w:rStyle w:val="Platzhaltertext"/>
              <w:rFonts w:ascii="Arial" w:hAnsi="Arial" w:cs="Arial"/>
              <w:b/>
            </w:rPr>
            <w:t>Vereinsnamen bitte hier eintragen.</w:t>
          </w:r>
        </w:p>
      </w:docPartBody>
    </w:docPart>
    <w:docPart>
      <w:docPartPr>
        <w:name w:val="41FE65D42EA24B45A27C4F8510078785"/>
        <w:category>
          <w:name w:val="Allgemein"/>
          <w:gallery w:val="placeholder"/>
        </w:category>
        <w:types>
          <w:type w:val="bbPlcHdr"/>
        </w:types>
        <w:behaviors>
          <w:behavior w:val="content"/>
        </w:behaviors>
        <w:guid w:val="{801B8715-AA4A-40E9-87AC-687EEE39E579}"/>
      </w:docPartPr>
      <w:docPartBody>
        <w:p w:rsidR="00177526" w:rsidRDefault="00602E32" w:rsidP="00602E32">
          <w:pPr>
            <w:pStyle w:val="41FE65D42EA24B45A27C4F8510078785"/>
          </w:pPr>
          <w:r w:rsidRPr="00D9762B">
            <w:rPr>
              <w:rStyle w:val="Platzhaltertext"/>
            </w:rPr>
            <w:t>Wählen Sie ein Element aus.</w:t>
          </w:r>
        </w:p>
      </w:docPartBody>
    </w:docPart>
    <w:docPart>
      <w:docPartPr>
        <w:name w:val="873EFF7A7CFA4C58BFB281015EC92519"/>
        <w:category>
          <w:name w:val="Allgemein"/>
          <w:gallery w:val="placeholder"/>
        </w:category>
        <w:types>
          <w:type w:val="bbPlcHdr"/>
        </w:types>
        <w:behaviors>
          <w:behavior w:val="content"/>
        </w:behaviors>
        <w:guid w:val="{80B87812-9666-46E3-9454-C69C8BE341CB}"/>
      </w:docPartPr>
      <w:docPartBody>
        <w:p w:rsidR="00177526" w:rsidRDefault="00602E32" w:rsidP="00602E32">
          <w:pPr>
            <w:pStyle w:val="873EFF7A7CFA4C58BFB281015EC92519"/>
          </w:pPr>
          <w:r w:rsidRPr="00D9762B">
            <w:rPr>
              <w:rStyle w:val="Platzhaltertext"/>
            </w:rPr>
            <w:t>Wählen Sie ein Element aus.</w:t>
          </w:r>
        </w:p>
      </w:docPartBody>
    </w:docPart>
    <w:docPart>
      <w:docPartPr>
        <w:name w:val="F5EDA2AEEEF74CFC82D14EDCA7AD0533"/>
        <w:category>
          <w:name w:val="Allgemein"/>
          <w:gallery w:val="placeholder"/>
        </w:category>
        <w:types>
          <w:type w:val="bbPlcHdr"/>
        </w:types>
        <w:behaviors>
          <w:behavior w:val="content"/>
        </w:behaviors>
        <w:guid w:val="{3314089D-2461-4F59-8F57-F68CB27FA2D4}"/>
      </w:docPartPr>
      <w:docPartBody>
        <w:p w:rsidR="00177526" w:rsidRDefault="00602E32" w:rsidP="00602E32">
          <w:pPr>
            <w:pStyle w:val="F5EDA2AEEEF74CFC82D14EDCA7AD0533"/>
          </w:pPr>
          <w:r w:rsidRPr="00D9762B">
            <w:rPr>
              <w:rStyle w:val="Platzhaltertext"/>
            </w:rPr>
            <w:t>Wählen Sie ein Element aus.</w:t>
          </w:r>
        </w:p>
      </w:docPartBody>
    </w:docPart>
    <w:docPart>
      <w:docPartPr>
        <w:name w:val="EC3C3E602F1549F19E92E0EE36C16003"/>
        <w:category>
          <w:name w:val="Allgemein"/>
          <w:gallery w:val="placeholder"/>
        </w:category>
        <w:types>
          <w:type w:val="bbPlcHdr"/>
        </w:types>
        <w:behaviors>
          <w:behavior w:val="content"/>
        </w:behaviors>
        <w:guid w:val="{ADB7EE75-03DB-4358-9C10-908E2F95FC67}"/>
      </w:docPartPr>
      <w:docPartBody>
        <w:p w:rsidR="00177526" w:rsidRDefault="00602E32" w:rsidP="00602E32">
          <w:pPr>
            <w:pStyle w:val="EC3C3E602F1549F19E92E0EE36C16003"/>
          </w:pPr>
          <w:r w:rsidRPr="00F56B9B">
            <w:rPr>
              <w:rStyle w:val="Platzhaltertext"/>
              <w:rFonts w:ascii="Arial" w:hAnsi="Arial" w:cs="Arial"/>
              <w:sz w:val="20"/>
              <w:szCs w:val="20"/>
            </w:rPr>
            <w:t>Werbepartner bitte hier eintragen.</w:t>
          </w:r>
        </w:p>
      </w:docPartBody>
    </w:docPart>
    <w:docPart>
      <w:docPartPr>
        <w:name w:val="42396CD87C3B472AB50E5432D3E232EA"/>
        <w:category>
          <w:name w:val="Allgemein"/>
          <w:gallery w:val="placeholder"/>
        </w:category>
        <w:types>
          <w:type w:val="bbPlcHdr"/>
        </w:types>
        <w:behaviors>
          <w:behavior w:val="content"/>
        </w:behaviors>
        <w:guid w:val="{9D4F415B-C77E-4C9A-BE80-9B46B50203CE}"/>
      </w:docPartPr>
      <w:docPartBody>
        <w:p w:rsidR="00177526" w:rsidRDefault="00602E32" w:rsidP="00602E32">
          <w:pPr>
            <w:pStyle w:val="42396CD87C3B472AB50E5432D3E232EA"/>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2408D5D0402D4A39AE1C43D995A955AE"/>
        <w:category>
          <w:name w:val="Allgemein"/>
          <w:gallery w:val="placeholder"/>
        </w:category>
        <w:types>
          <w:type w:val="bbPlcHdr"/>
        </w:types>
        <w:behaviors>
          <w:behavior w:val="content"/>
        </w:behaviors>
        <w:guid w:val="{7DF3D877-BB4C-4D4F-A371-ABE8FE64A069}"/>
      </w:docPartPr>
      <w:docPartBody>
        <w:p w:rsidR="00177526" w:rsidRDefault="00602E32" w:rsidP="00602E32">
          <w:pPr>
            <w:pStyle w:val="2408D5D0402D4A39AE1C43D995A955AE"/>
          </w:pPr>
          <w:r w:rsidRPr="00D9762B">
            <w:rPr>
              <w:rStyle w:val="Platzhaltertext"/>
            </w:rPr>
            <w:t>Wählen Sie ein Element aus.</w:t>
          </w:r>
        </w:p>
      </w:docPartBody>
    </w:docPart>
    <w:docPart>
      <w:docPartPr>
        <w:name w:val="562326AAA875474A9AB41D4A38A0CFCF"/>
        <w:category>
          <w:name w:val="Allgemein"/>
          <w:gallery w:val="placeholder"/>
        </w:category>
        <w:types>
          <w:type w:val="bbPlcHdr"/>
        </w:types>
        <w:behaviors>
          <w:behavior w:val="content"/>
        </w:behaviors>
        <w:guid w:val="{A3052CA3-DD52-4ADC-A97D-01F27DDF9ECC}"/>
      </w:docPartPr>
      <w:docPartBody>
        <w:p w:rsidR="00177526" w:rsidRDefault="00602E32" w:rsidP="00602E32">
          <w:pPr>
            <w:pStyle w:val="562326AAA875474A9AB41D4A38A0CFCF"/>
          </w:pPr>
          <w:r w:rsidRPr="00D9762B">
            <w:rPr>
              <w:rStyle w:val="Platzhaltertext"/>
            </w:rPr>
            <w:t>Wählen Sie ein Element aus.</w:t>
          </w:r>
        </w:p>
      </w:docPartBody>
    </w:docPart>
    <w:docPart>
      <w:docPartPr>
        <w:name w:val="622C4762CFD04D0F9039899204E14ACF"/>
        <w:category>
          <w:name w:val="Allgemein"/>
          <w:gallery w:val="placeholder"/>
        </w:category>
        <w:types>
          <w:type w:val="bbPlcHdr"/>
        </w:types>
        <w:behaviors>
          <w:behavior w:val="content"/>
        </w:behaviors>
        <w:guid w:val="{7E8E7060-F220-4A24-93B7-4D04E4A6C882}"/>
      </w:docPartPr>
      <w:docPartBody>
        <w:p w:rsidR="00177526" w:rsidRDefault="00602E32" w:rsidP="00602E32">
          <w:pPr>
            <w:pStyle w:val="622C4762CFD04D0F9039899204E14ACF"/>
          </w:pPr>
          <w:r w:rsidRPr="00D9762B">
            <w:rPr>
              <w:rStyle w:val="Platzhaltertext"/>
            </w:rPr>
            <w:t>Wählen Sie ein Element aus.</w:t>
          </w:r>
        </w:p>
      </w:docPartBody>
    </w:docPart>
    <w:docPart>
      <w:docPartPr>
        <w:name w:val="A3378201F3AA44A4BB2BB6F2B0264F89"/>
        <w:category>
          <w:name w:val="Allgemein"/>
          <w:gallery w:val="placeholder"/>
        </w:category>
        <w:types>
          <w:type w:val="bbPlcHdr"/>
        </w:types>
        <w:behaviors>
          <w:behavior w:val="content"/>
        </w:behaviors>
        <w:guid w:val="{8236A549-4A78-4D0A-BAB5-5FB409A27593}"/>
      </w:docPartPr>
      <w:docPartBody>
        <w:p w:rsidR="00177526" w:rsidRDefault="00602E32" w:rsidP="00602E32">
          <w:pPr>
            <w:pStyle w:val="A3378201F3AA44A4BB2BB6F2B0264F89"/>
          </w:pPr>
          <w:r w:rsidRPr="00F56B9B">
            <w:rPr>
              <w:rStyle w:val="Platzhaltertext"/>
              <w:rFonts w:ascii="Arial" w:hAnsi="Arial" w:cs="Arial"/>
              <w:sz w:val="20"/>
              <w:szCs w:val="20"/>
            </w:rPr>
            <w:t>Werbepartner bitte hier eintragen.</w:t>
          </w:r>
        </w:p>
      </w:docPartBody>
    </w:docPart>
    <w:docPart>
      <w:docPartPr>
        <w:name w:val="D8E8E2D8734548E38873624731210D3C"/>
        <w:category>
          <w:name w:val="Allgemein"/>
          <w:gallery w:val="placeholder"/>
        </w:category>
        <w:types>
          <w:type w:val="bbPlcHdr"/>
        </w:types>
        <w:behaviors>
          <w:behavior w:val="content"/>
        </w:behaviors>
        <w:guid w:val="{5AB213DB-AF45-48D4-B985-071AD87006A6}"/>
      </w:docPartPr>
      <w:docPartBody>
        <w:p w:rsidR="00177526" w:rsidRDefault="00602E32" w:rsidP="00602E32">
          <w:pPr>
            <w:pStyle w:val="D8E8E2D8734548E38873624731210D3C"/>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F3F6B7380E064563BBC2594117E609AA"/>
        <w:category>
          <w:name w:val="Allgemein"/>
          <w:gallery w:val="placeholder"/>
        </w:category>
        <w:types>
          <w:type w:val="bbPlcHdr"/>
        </w:types>
        <w:behaviors>
          <w:behavior w:val="content"/>
        </w:behaviors>
        <w:guid w:val="{C7EEBD2E-38AE-46E8-A040-DB7035FFAED1}"/>
      </w:docPartPr>
      <w:docPartBody>
        <w:p w:rsidR="00177526" w:rsidRDefault="00602E32" w:rsidP="00602E32">
          <w:pPr>
            <w:pStyle w:val="F3F6B7380E064563BBC2594117E609AA"/>
          </w:pPr>
          <w:r w:rsidRPr="00D9762B">
            <w:rPr>
              <w:rStyle w:val="Platzhaltertext"/>
            </w:rPr>
            <w:t>Wählen Sie ein Element aus.</w:t>
          </w:r>
        </w:p>
      </w:docPartBody>
    </w:docPart>
    <w:docPart>
      <w:docPartPr>
        <w:name w:val="9FDD50ACCF0C4132A1683C294935825F"/>
        <w:category>
          <w:name w:val="Allgemein"/>
          <w:gallery w:val="placeholder"/>
        </w:category>
        <w:types>
          <w:type w:val="bbPlcHdr"/>
        </w:types>
        <w:behaviors>
          <w:behavior w:val="content"/>
        </w:behaviors>
        <w:guid w:val="{BD0CD936-B5E7-4B30-AAEE-FE9A06D960FE}"/>
      </w:docPartPr>
      <w:docPartBody>
        <w:p w:rsidR="00177526" w:rsidRDefault="00602E32" w:rsidP="00602E32">
          <w:pPr>
            <w:pStyle w:val="9FDD50ACCF0C4132A1683C294935825F"/>
          </w:pPr>
          <w:r w:rsidRPr="00D9762B">
            <w:rPr>
              <w:rStyle w:val="Platzhaltertext"/>
            </w:rPr>
            <w:t>Wählen Sie ein Element aus.</w:t>
          </w:r>
        </w:p>
      </w:docPartBody>
    </w:docPart>
    <w:docPart>
      <w:docPartPr>
        <w:name w:val="092D4AEC61504815B189DB4E00586395"/>
        <w:category>
          <w:name w:val="Allgemein"/>
          <w:gallery w:val="placeholder"/>
        </w:category>
        <w:types>
          <w:type w:val="bbPlcHdr"/>
        </w:types>
        <w:behaviors>
          <w:behavior w:val="content"/>
        </w:behaviors>
        <w:guid w:val="{CC90149C-5B17-4CEC-8C22-40642DE1F5D8}"/>
      </w:docPartPr>
      <w:docPartBody>
        <w:p w:rsidR="00177526" w:rsidRDefault="00602E32" w:rsidP="00602E32">
          <w:pPr>
            <w:pStyle w:val="092D4AEC61504815B189DB4E00586395"/>
          </w:pPr>
          <w:r w:rsidRPr="00D9762B">
            <w:rPr>
              <w:rStyle w:val="Platzhaltertext"/>
            </w:rPr>
            <w:t>Wählen Sie ein Element aus.</w:t>
          </w:r>
        </w:p>
      </w:docPartBody>
    </w:docPart>
    <w:docPart>
      <w:docPartPr>
        <w:name w:val="FD498C0641E64A02903AB263409BFE39"/>
        <w:category>
          <w:name w:val="Allgemein"/>
          <w:gallery w:val="placeholder"/>
        </w:category>
        <w:types>
          <w:type w:val="bbPlcHdr"/>
        </w:types>
        <w:behaviors>
          <w:behavior w:val="content"/>
        </w:behaviors>
        <w:guid w:val="{E6F1EEF4-865F-4A67-BFBD-FA314BB1E322}"/>
      </w:docPartPr>
      <w:docPartBody>
        <w:p w:rsidR="00177526" w:rsidRDefault="00602E32" w:rsidP="00602E32">
          <w:pPr>
            <w:pStyle w:val="FD498C0641E64A02903AB263409BFE39"/>
          </w:pPr>
          <w:r w:rsidRPr="00F56B9B">
            <w:rPr>
              <w:rStyle w:val="Platzhaltertext"/>
              <w:rFonts w:ascii="Arial" w:hAnsi="Arial" w:cs="Arial"/>
              <w:sz w:val="20"/>
              <w:szCs w:val="20"/>
            </w:rPr>
            <w:t>Werbepartner bitte hier eintragen.</w:t>
          </w:r>
        </w:p>
      </w:docPartBody>
    </w:docPart>
    <w:docPart>
      <w:docPartPr>
        <w:name w:val="591AEE81709348D1A6A42EB75E7C1C8E"/>
        <w:category>
          <w:name w:val="Allgemein"/>
          <w:gallery w:val="placeholder"/>
        </w:category>
        <w:types>
          <w:type w:val="bbPlcHdr"/>
        </w:types>
        <w:behaviors>
          <w:behavior w:val="content"/>
        </w:behaviors>
        <w:guid w:val="{63E51EEA-5A79-4178-B6AD-D9FDC4F500E5}"/>
      </w:docPartPr>
      <w:docPartBody>
        <w:p w:rsidR="00177526" w:rsidRDefault="00602E32" w:rsidP="00602E32">
          <w:pPr>
            <w:pStyle w:val="591AEE81709348D1A6A42EB75E7C1C8E"/>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AB833409D0D94D0AABAD934B210E7655"/>
        <w:category>
          <w:name w:val="Allgemein"/>
          <w:gallery w:val="placeholder"/>
        </w:category>
        <w:types>
          <w:type w:val="bbPlcHdr"/>
        </w:types>
        <w:behaviors>
          <w:behavior w:val="content"/>
        </w:behaviors>
        <w:guid w:val="{0134C722-C31A-43B2-A9DE-0571D4337549}"/>
      </w:docPartPr>
      <w:docPartBody>
        <w:p w:rsidR="00177526" w:rsidRDefault="00602E32" w:rsidP="00602E32">
          <w:pPr>
            <w:pStyle w:val="AB833409D0D94D0AABAD934B210E7655"/>
          </w:pPr>
          <w:r w:rsidRPr="00D9762B">
            <w:rPr>
              <w:rStyle w:val="Platzhaltertext"/>
            </w:rPr>
            <w:t>Wählen Sie ein Element aus.</w:t>
          </w:r>
        </w:p>
      </w:docPartBody>
    </w:docPart>
    <w:docPart>
      <w:docPartPr>
        <w:name w:val="33E95402BDE44C55BFF5DC9951A53641"/>
        <w:category>
          <w:name w:val="Allgemein"/>
          <w:gallery w:val="placeholder"/>
        </w:category>
        <w:types>
          <w:type w:val="bbPlcHdr"/>
        </w:types>
        <w:behaviors>
          <w:behavior w:val="content"/>
        </w:behaviors>
        <w:guid w:val="{89EE0837-3AA4-4001-ACC1-81C4878435C5}"/>
      </w:docPartPr>
      <w:docPartBody>
        <w:p w:rsidR="00177526" w:rsidRDefault="00602E32" w:rsidP="00602E32">
          <w:pPr>
            <w:pStyle w:val="33E95402BDE44C55BFF5DC9951A53641"/>
          </w:pPr>
          <w:r w:rsidRPr="00D9762B">
            <w:rPr>
              <w:rStyle w:val="Platzhaltertext"/>
            </w:rPr>
            <w:t>Wählen Sie ein Element aus.</w:t>
          </w:r>
        </w:p>
      </w:docPartBody>
    </w:docPart>
    <w:docPart>
      <w:docPartPr>
        <w:name w:val="63C8BCE01C584C89BDA51B7E0CC43C4E"/>
        <w:category>
          <w:name w:val="Allgemein"/>
          <w:gallery w:val="placeholder"/>
        </w:category>
        <w:types>
          <w:type w:val="bbPlcHdr"/>
        </w:types>
        <w:behaviors>
          <w:behavior w:val="content"/>
        </w:behaviors>
        <w:guid w:val="{7B7A6EE0-4233-4C85-B442-880BE4BC43C4}"/>
      </w:docPartPr>
      <w:docPartBody>
        <w:p w:rsidR="00177526" w:rsidRDefault="00602E32" w:rsidP="00602E32">
          <w:pPr>
            <w:pStyle w:val="63C8BCE01C584C89BDA51B7E0CC43C4E"/>
          </w:pPr>
          <w:r w:rsidRPr="00D9762B">
            <w:rPr>
              <w:rStyle w:val="Platzhaltertext"/>
            </w:rPr>
            <w:t>Wählen Sie ein Element aus.</w:t>
          </w:r>
        </w:p>
      </w:docPartBody>
    </w:docPart>
    <w:docPart>
      <w:docPartPr>
        <w:name w:val="0F4FE977181440548EC283460741182A"/>
        <w:category>
          <w:name w:val="Allgemein"/>
          <w:gallery w:val="placeholder"/>
        </w:category>
        <w:types>
          <w:type w:val="bbPlcHdr"/>
        </w:types>
        <w:behaviors>
          <w:behavior w:val="content"/>
        </w:behaviors>
        <w:guid w:val="{42C62D35-5F38-484B-B40E-24CBD2E65876}"/>
      </w:docPartPr>
      <w:docPartBody>
        <w:p w:rsidR="00177526" w:rsidRDefault="00602E32" w:rsidP="00602E32">
          <w:pPr>
            <w:pStyle w:val="0F4FE977181440548EC283460741182A"/>
          </w:pPr>
          <w:r w:rsidRPr="00F56B9B">
            <w:rPr>
              <w:rStyle w:val="Platzhaltertext"/>
              <w:rFonts w:ascii="Arial" w:hAnsi="Arial" w:cs="Arial"/>
              <w:sz w:val="20"/>
              <w:szCs w:val="20"/>
            </w:rPr>
            <w:t>Werbepartner bitte hier eintragen.</w:t>
          </w:r>
        </w:p>
      </w:docPartBody>
    </w:docPart>
    <w:docPart>
      <w:docPartPr>
        <w:name w:val="B8E27EE3672E4550A480B2B8F280E71F"/>
        <w:category>
          <w:name w:val="Allgemein"/>
          <w:gallery w:val="placeholder"/>
        </w:category>
        <w:types>
          <w:type w:val="bbPlcHdr"/>
        </w:types>
        <w:behaviors>
          <w:behavior w:val="content"/>
        </w:behaviors>
        <w:guid w:val="{D7413D12-5638-497B-AB18-9081546D4741}"/>
      </w:docPartPr>
      <w:docPartBody>
        <w:p w:rsidR="00177526" w:rsidRDefault="00602E32" w:rsidP="00602E32">
          <w:pPr>
            <w:pStyle w:val="B8E27EE3672E4550A480B2B8F280E71F"/>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0241DB31BABE43D5BE61DEBAC8AB4063"/>
        <w:category>
          <w:name w:val="Allgemein"/>
          <w:gallery w:val="placeholder"/>
        </w:category>
        <w:types>
          <w:type w:val="bbPlcHdr"/>
        </w:types>
        <w:behaviors>
          <w:behavior w:val="content"/>
        </w:behaviors>
        <w:guid w:val="{1F0AF7ED-7135-473E-A789-95F94D41574D}"/>
      </w:docPartPr>
      <w:docPartBody>
        <w:p w:rsidR="00177526" w:rsidRDefault="00602E32" w:rsidP="00602E32">
          <w:pPr>
            <w:pStyle w:val="0241DB31BABE43D5BE61DEBAC8AB4063"/>
          </w:pPr>
          <w:r w:rsidRPr="00D9762B">
            <w:rPr>
              <w:rStyle w:val="Platzhaltertext"/>
            </w:rPr>
            <w:t>Wählen Sie ein Element aus.</w:t>
          </w:r>
        </w:p>
      </w:docPartBody>
    </w:docPart>
    <w:docPart>
      <w:docPartPr>
        <w:name w:val="DAE00409181D4EC5811D5D70685CC9D1"/>
        <w:category>
          <w:name w:val="Allgemein"/>
          <w:gallery w:val="placeholder"/>
        </w:category>
        <w:types>
          <w:type w:val="bbPlcHdr"/>
        </w:types>
        <w:behaviors>
          <w:behavior w:val="content"/>
        </w:behaviors>
        <w:guid w:val="{6A009600-900E-49CF-99A2-FE27D798E0B3}"/>
      </w:docPartPr>
      <w:docPartBody>
        <w:p w:rsidR="00177526" w:rsidRDefault="00602E32" w:rsidP="00602E32">
          <w:pPr>
            <w:pStyle w:val="DAE00409181D4EC5811D5D70685CC9D1"/>
          </w:pPr>
          <w:r w:rsidRPr="00D9762B">
            <w:rPr>
              <w:rStyle w:val="Platzhaltertext"/>
            </w:rPr>
            <w:t>Wählen Sie ein Element aus.</w:t>
          </w:r>
        </w:p>
      </w:docPartBody>
    </w:docPart>
    <w:docPart>
      <w:docPartPr>
        <w:name w:val="CE4C91470E2D42D584CCC21DABA82884"/>
        <w:category>
          <w:name w:val="Allgemein"/>
          <w:gallery w:val="placeholder"/>
        </w:category>
        <w:types>
          <w:type w:val="bbPlcHdr"/>
        </w:types>
        <w:behaviors>
          <w:behavior w:val="content"/>
        </w:behaviors>
        <w:guid w:val="{535AE441-5F05-4A46-8A68-4034F5692CAE}"/>
      </w:docPartPr>
      <w:docPartBody>
        <w:p w:rsidR="00177526" w:rsidRDefault="00602E32" w:rsidP="00602E32">
          <w:pPr>
            <w:pStyle w:val="CE4C91470E2D42D584CCC21DABA82884"/>
          </w:pPr>
          <w:r w:rsidRPr="00D9762B">
            <w:rPr>
              <w:rStyle w:val="Platzhaltertext"/>
            </w:rPr>
            <w:t>Wählen Sie ein Element aus.</w:t>
          </w:r>
        </w:p>
      </w:docPartBody>
    </w:docPart>
    <w:docPart>
      <w:docPartPr>
        <w:name w:val="ECC5F87EFB2043289F8A7924C4AF4E00"/>
        <w:category>
          <w:name w:val="Allgemein"/>
          <w:gallery w:val="placeholder"/>
        </w:category>
        <w:types>
          <w:type w:val="bbPlcHdr"/>
        </w:types>
        <w:behaviors>
          <w:behavior w:val="content"/>
        </w:behaviors>
        <w:guid w:val="{00CE87E6-C79B-47C8-91E3-1B97FDBFB85B}"/>
      </w:docPartPr>
      <w:docPartBody>
        <w:p w:rsidR="00177526" w:rsidRDefault="00602E32" w:rsidP="00602E32">
          <w:pPr>
            <w:pStyle w:val="ECC5F87EFB2043289F8A7924C4AF4E00"/>
          </w:pPr>
          <w:r w:rsidRPr="00F56B9B">
            <w:rPr>
              <w:rStyle w:val="Platzhaltertext"/>
              <w:rFonts w:ascii="Arial" w:hAnsi="Arial" w:cs="Arial"/>
              <w:sz w:val="20"/>
              <w:szCs w:val="20"/>
            </w:rPr>
            <w:t>Werbepartner bitte hier eintragen.</w:t>
          </w:r>
        </w:p>
      </w:docPartBody>
    </w:docPart>
    <w:docPart>
      <w:docPartPr>
        <w:name w:val="7CAAA4BCAE14499993B46C40D33E7312"/>
        <w:category>
          <w:name w:val="Allgemein"/>
          <w:gallery w:val="placeholder"/>
        </w:category>
        <w:types>
          <w:type w:val="bbPlcHdr"/>
        </w:types>
        <w:behaviors>
          <w:behavior w:val="content"/>
        </w:behaviors>
        <w:guid w:val="{90464E15-F903-42DE-8F27-D42FCA76564D}"/>
      </w:docPartPr>
      <w:docPartBody>
        <w:p w:rsidR="00177526" w:rsidRDefault="00602E32" w:rsidP="00602E32">
          <w:pPr>
            <w:pStyle w:val="7CAAA4BCAE14499993B46C40D33E7312"/>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808EF6BDACF9428D81A8661802F137BE"/>
        <w:category>
          <w:name w:val="Allgemein"/>
          <w:gallery w:val="placeholder"/>
        </w:category>
        <w:types>
          <w:type w:val="bbPlcHdr"/>
        </w:types>
        <w:behaviors>
          <w:behavior w:val="content"/>
        </w:behaviors>
        <w:guid w:val="{8461B008-7916-4DAF-927E-F1E542EA2D47}"/>
      </w:docPartPr>
      <w:docPartBody>
        <w:p w:rsidR="00177526" w:rsidRDefault="00602E32" w:rsidP="00602E32">
          <w:pPr>
            <w:pStyle w:val="808EF6BDACF9428D81A8661802F137BE"/>
          </w:pPr>
          <w:r w:rsidRPr="00D9762B">
            <w:rPr>
              <w:rStyle w:val="Platzhaltertext"/>
            </w:rPr>
            <w:t>Wählen Sie ein Element aus.</w:t>
          </w:r>
        </w:p>
      </w:docPartBody>
    </w:docPart>
    <w:docPart>
      <w:docPartPr>
        <w:name w:val="0CD6F02B39AD4682839BB5AD0666F4EF"/>
        <w:category>
          <w:name w:val="Allgemein"/>
          <w:gallery w:val="placeholder"/>
        </w:category>
        <w:types>
          <w:type w:val="bbPlcHdr"/>
        </w:types>
        <w:behaviors>
          <w:behavior w:val="content"/>
        </w:behaviors>
        <w:guid w:val="{88AA17C4-E64C-420C-A014-C36B6774844A}"/>
      </w:docPartPr>
      <w:docPartBody>
        <w:p w:rsidR="00177526" w:rsidRDefault="00602E32" w:rsidP="00602E32">
          <w:pPr>
            <w:pStyle w:val="0CD6F02B39AD4682839BB5AD0666F4EF"/>
          </w:pPr>
          <w:r w:rsidRPr="00D9762B">
            <w:rPr>
              <w:rStyle w:val="Platzhaltertext"/>
            </w:rPr>
            <w:t>Wählen Sie ein Element aus.</w:t>
          </w:r>
        </w:p>
      </w:docPartBody>
    </w:docPart>
    <w:docPart>
      <w:docPartPr>
        <w:name w:val="570557EE6F814DFEB0CF4F917D1A5981"/>
        <w:category>
          <w:name w:val="Allgemein"/>
          <w:gallery w:val="placeholder"/>
        </w:category>
        <w:types>
          <w:type w:val="bbPlcHdr"/>
        </w:types>
        <w:behaviors>
          <w:behavior w:val="content"/>
        </w:behaviors>
        <w:guid w:val="{770B7BC6-3158-4B88-8180-FC0CF4DCD81D}"/>
      </w:docPartPr>
      <w:docPartBody>
        <w:p w:rsidR="00177526" w:rsidRDefault="00602E32" w:rsidP="00602E32">
          <w:pPr>
            <w:pStyle w:val="570557EE6F814DFEB0CF4F917D1A5981"/>
          </w:pPr>
          <w:r w:rsidRPr="00D9762B">
            <w:rPr>
              <w:rStyle w:val="Platzhaltertext"/>
            </w:rPr>
            <w:t>Wählen Sie ein Element aus.</w:t>
          </w:r>
        </w:p>
      </w:docPartBody>
    </w:docPart>
    <w:docPart>
      <w:docPartPr>
        <w:name w:val="EAE5B85771034A2DAB1910485EA063BF"/>
        <w:category>
          <w:name w:val="Allgemein"/>
          <w:gallery w:val="placeholder"/>
        </w:category>
        <w:types>
          <w:type w:val="bbPlcHdr"/>
        </w:types>
        <w:behaviors>
          <w:behavior w:val="content"/>
        </w:behaviors>
        <w:guid w:val="{26851589-9E18-41D6-B951-6A868048E80C}"/>
      </w:docPartPr>
      <w:docPartBody>
        <w:p w:rsidR="00177526" w:rsidRDefault="00602E32" w:rsidP="00602E32">
          <w:pPr>
            <w:pStyle w:val="EAE5B85771034A2DAB1910485EA063BF"/>
          </w:pPr>
          <w:r w:rsidRPr="00F56B9B">
            <w:rPr>
              <w:rStyle w:val="Platzhaltertext"/>
              <w:rFonts w:ascii="Arial" w:hAnsi="Arial" w:cs="Arial"/>
              <w:sz w:val="20"/>
              <w:szCs w:val="20"/>
            </w:rPr>
            <w:t>Werbepartner bitte hier eintragen.</w:t>
          </w:r>
        </w:p>
      </w:docPartBody>
    </w:docPart>
    <w:docPart>
      <w:docPartPr>
        <w:name w:val="6F6787EFA7024A878EA6F95473624FA2"/>
        <w:category>
          <w:name w:val="Allgemein"/>
          <w:gallery w:val="placeholder"/>
        </w:category>
        <w:types>
          <w:type w:val="bbPlcHdr"/>
        </w:types>
        <w:behaviors>
          <w:behavior w:val="content"/>
        </w:behaviors>
        <w:guid w:val="{9BE6C279-638A-403D-9C04-1B216BB12821}"/>
      </w:docPartPr>
      <w:docPartBody>
        <w:p w:rsidR="00177526" w:rsidRDefault="00602E32" w:rsidP="00602E32">
          <w:pPr>
            <w:pStyle w:val="6F6787EFA7024A878EA6F95473624FA2"/>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5CD37526B0704FF6834CDC0C5EC0F3C5"/>
        <w:category>
          <w:name w:val="Allgemein"/>
          <w:gallery w:val="placeholder"/>
        </w:category>
        <w:types>
          <w:type w:val="bbPlcHdr"/>
        </w:types>
        <w:behaviors>
          <w:behavior w:val="content"/>
        </w:behaviors>
        <w:guid w:val="{397BB6CF-44BB-4D95-8401-87E650A87C49}"/>
      </w:docPartPr>
      <w:docPartBody>
        <w:p w:rsidR="00177526" w:rsidRDefault="00602E32" w:rsidP="00602E32">
          <w:pPr>
            <w:pStyle w:val="5CD37526B0704FF6834CDC0C5EC0F3C5"/>
          </w:pPr>
          <w:r w:rsidRPr="00D9762B">
            <w:rPr>
              <w:rStyle w:val="Platzhaltertext"/>
            </w:rPr>
            <w:t>Wählen Sie ein Element aus.</w:t>
          </w:r>
        </w:p>
      </w:docPartBody>
    </w:docPart>
    <w:docPart>
      <w:docPartPr>
        <w:name w:val="EEC0B02CA63147CCBB1FF56DA0C854BE"/>
        <w:category>
          <w:name w:val="Allgemein"/>
          <w:gallery w:val="placeholder"/>
        </w:category>
        <w:types>
          <w:type w:val="bbPlcHdr"/>
        </w:types>
        <w:behaviors>
          <w:behavior w:val="content"/>
        </w:behaviors>
        <w:guid w:val="{EBFF9328-550C-405D-B9EB-BC3304EF39D0}"/>
      </w:docPartPr>
      <w:docPartBody>
        <w:p w:rsidR="00177526" w:rsidRDefault="00602E32" w:rsidP="00602E32">
          <w:pPr>
            <w:pStyle w:val="EEC0B02CA63147CCBB1FF56DA0C854BE"/>
          </w:pPr>
          <w:r w:rsidRPr="00D9762B">
            <w:rPr>
              <w:rStyle w:val="Platzhaltertext"/>
            </w:rPr>
            <w:t>Wählen Sie ein Element aus.</w:t>
          </w:r>
        </w:p>
      </w:docPartBody>
    </w:docPart>
    <w:docPart>
      <w:docPartPr>
        <w:name w:val="0666DF9FD4734F639C8FB18645E3C0FC"/>
        <w:category>
          <w:name w:val="Allgemein"/>
          <w:gallery w:val="placeholder"/>
        </w:category>
        <w:types>
          <w:type w:val="bbPlcHdr"/>
        </w:types>
        <w:behaviors>
          <w:behavior w:val="content"/>
        </w:behaviors>
        <w:guid w:val="{26A2BBDC-CAB0-47FD-915B-503F287D6B0D}"/>
      </w:docPartPr>
      <w:docPartBody>
        <w:p w:rsidR="00177526" w:rsidRDefault="00602E32" w:rsidP="00602E32">
          <w:pPr>
            <w:pStyle w:val="0666DF9FD4734F639C8FB18645E3C0FC"/>
          </w:pPr>
          <w:r w:rsidRPr="00D9762B">
            <w:rPr>
              <w:rStyle w:val="Platzhaltertext"/>
            </w:rPr>
            <w:t>Wählen Sie ein Element aus.</w:t>
          </w:r>
        </w:p>
      </w:docPartBody>
    </w:docPart>
    <w:docPart>
      <w:docPartPr>
        <w:name w:val="50FD21AAA53A497EAB1F3D7E367A6F76"/>
        <w:category>
          <w:name w:val="Allgemein"/>
          <w:gallery w:val="placeholder"/>
        </w:category>
        <w:types>
          <w:type w:val="bbPlcHdr"/>
        </w:types>
        <w:behaviors>
          <w:behavior w:val="content"/>
        </w:behaviors>
        <w:guid w:val="{4C35C3A4-5DAF-4E9C-A1D5-5F673F9B6614}"/>
      </w:docPartPr>
      <w:docPartBody>
        <w:p w:rsidR="00177526" w:rsidRDefault="00602E32" w:rsidP="00602E32">
          <w:pPr>
            <w:pStyle w:val="50FD21AAA53A497EAB1F3D7E367A6F76"/>
          </w:pPr>
          <w:r w:rsidRPr="00F56B9B">
            <w:rPr>
              <w:rStyle w:val="Platzhaltertext"/>
              <w:rFonts w:ascii="Arial" w:hAnsi="Arial" w:cs="Arial"/>
              <w:sz w:val="20"/>
              <w:szCs w:val="20"/>
            </w:rPr>
            <w:t>Werbepartner bitte hier eintragen.</w:t>
          </w:r>
        </w:p>
      </w:docPartBody>
    </w:docPart>
    <w:docPart>
      <w:docPartPr>
        <w:name w:val="A546DAD0B60940509CD610C14ADB8962"/>
        <w:category>
          <w:name w:val="Allgemein"/>
          <w:gallery w:val="placeholder"/>
        </w:category>
        <w:types>
          <w:type w:val="bbPlcHdr"/>
        </w:types>
        <w:behaviors>
          <w:behavior w:val="content"/>
        </w:behaviors>
        <w:guid w:val="{E31C7EF3-B591-45D4-9D1A-2ED34E3E1927}"/>
      </w:docPartPr>
      <w:docPartBody>
        <w:p w:rsidR="00177526" w:rsidRDefault="00602E32" w:rsidP="00602E32">
          <w:pPr>
            <w:pStyle w:val="A546DAD0B60940509CD610C14ADB8962"/>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BAD95194379E4D5B82C392E6C7389C1E"/>
        <w:category>
          <w:name w:val="Allgemein"/>
          <w:gallery w:val="placeholder"/>
        </w:category>
        <w:types>
          <w:type w:val="bbPlcHdr"/>
        </w:types>
        <w:behaviors>
          <w:behavior w:val="content"/>
        </w:behaviors>
        <w:guid w:val="{1BE4FB29-E0E6-437E-8339-BAEB1761FAF7}"/>
      </w:docPartPr>
      <w:docPartBody>
        <w:p w:rsidR="00177526" w:rsidRDefault="00602E32" w:rsidP="00602E32">
          <w:pPr>
            <w:pStyle w:val="BAD95194379E4D5B82C392E6C7389C1E"/>
          </w:pPr>
          <w:r w:rsidRPr="00D9762B">
            <w:rPr>
              <w:rStyle w:val="Platzhaltertext"/>
            </w:rPr>
            <w:t>Wählen Sie ein Element aus.</w:t>
          </w:r>
        </w:p>
      </w:docPartBody>
    </w:docPart>
    <w:docPart>
      <w:docPartPr>
        <w:name w:val="04F530E702CE4977A120839BDF6B117A"/>
        <w:category>
          <w:name w:val="Allgemein"/>
          <w:gallery w:val="placeholder"/>
        </w:category>
        <w:types>
          <w:type w:val="bbPlcHdr"/>
        </w:types>
        <w:behaviors>
          <w:behavior w:val="content"/>
        </w:behaviors>
        <w:guid w:val="{40A316DA-7B22-4A5C-B292-C12714A7A59C}"/>
      </w:docPartPr>
      <w:docPartBody>
        <w:p w:rsidR="00177526" w:rsidRDefault="00602E32" w:rsidP="00602E32">
          <w:pPr>
            <w:pStyle w:val="04F530E702CE4977A120839BDF6B117A"/>
          </w:pPr>
          <w:r w:rsidRPr="00D9762B">
            <w:rPr>
              <w:rStyle w:val="Platzhaltertext"/>
            </w:rPr>
            <w:t>Wählen Sie ein Element aus.</w:t>
          </w:r>
        </w:p>
      </w:docPartBody>
    </w:docPart>
    <w:docPart>
      <w:docPartPr>
        <w:name w:val="088259983CEF494D9858A6031D767231"/>
        <w:category>
          <w:name w:val="Allgemein"/>
          <w:gallery w:val="placeholder"/>
        </w:category>
        <w:types>
          <w:type w:val="bbPlcHdr"/>
        </w:types>
        <w:behaviors>
          <w:behavior w:val="content"/>
        </w:behaviors>
        <w:guid w:val="{01161D73-2C3E-486D-A857-F9C1BB9D9681}"/>
      </w:docPartPr>
      <w:docPartBody>
        <w:p w:rsidR="00177526" w:rsidRDefault="00602E32" w:rsidP="00602E32">
          <w:pPr>
            <w:pStyle w:val="088259983CEF494D9858A6031D767231"/>
          </w:pPr>
          <w:r w:rsidRPr="00D9762B">
            <w:rPr>
              <w:rStyle w:val="Platzhaltertext"/>
            </w:rPr>
            <w:t>Wählen Sie ein Element aus.</w:t>
          </w:r>
        </w:p>
      </w:docPartBody>
    </w:docPart>
    <w:docPart>
      <w:docPartPr>
        <w:name w:val="0CAA29E7AEC14718BD8E1CEDB14F2CA4"/>
        <w:category>
          <w:name w:val="Allgemein"/>
          <w:gallery w:val="placeholder"/>
        </w:category>
        <w:types>
          <w:type w:val="bbPlcHdr"/>
        </w:types>
        <w:behaviors>
          <w:behavior w:val="content"/>
        </w:behaviors>
        <w:guid w:val="{6EC86B35-1904-4B06-BB5B-20C9D10D24B6}"/>
      </w:docPartPr>
      <w:docPartBody>
        <w:p w:rsidR="00177526" w:rsidRDefault="00602E32" w:rsidP="00602E32">
          <w:pPr>
            <w:pStyle w:val="0CAA29E7AEC14718BD8E1CEDB14F2CA4"/>
          </w:pPr>
          <w:r w:rsidRPr="00F56B9B">
            <w:rPr>
              <w:rStyle w:val="Platzhaltertext"/>
              <w:rFonts w:ascii="Arial" w:hAnsi="Arial" w:cs="Arial"/>
              <w:sz w:val="20"/>
              <w:szCs w:val="20"/>
            </w:rPr>
            <w:t>Werbepartner bitte hier eintragen.</w:t>
          </w:r>
        </w:p>
      </w:docPartBody>
    </w:docPart>
    <w:docPart>
      <w:docPartPr>
        <w:name w:val="52AC9313D4F14966B6F8B2CA8675EA00"/>
        <w:category>
          <w:name w:val="Allgemein"/>
          <w:gallery w:val="placeholder"/>
        </w:category>
        <w:types>
          <w:type w:val="bbPlcHdr"/>
        </w:types>
        <w:behaviors>
          <w:behavior w:val="content"/>
        </w:behaviors>
        <w:guid w:val="{7560FABA-7A5E-4221-8F13-187CDE51997A}"/>
      </w:docPartPr>
      <w:docPartBody>
        <w:p w:rsidR="00177526" w:rsidRDefault="00602E32" w:rsidP="00602E32">
          <w:pPr>
            <w:pStyle w:val="52AC9313D4F14966B6F8B2CA8675EA00"/>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4A88CC6D567C445BAA804F6D143AFA86"/>
        <w:category>
          <w:name w:val="Allgemein"/>
          <w:gallery w:val="placeholder"/>
        </w:category>
        <w:types>
          <w:type w:val="bbPlcHdr"/>
        </w:types>
        <w:behaviors>
          <w:behavior w:val="content"/>
        </w:behaviors>
        <w:guid w:val="{E5A656CD-A785-46A3-B9BA-E8AAA3F5A11A}"/>
      </w:docPartPr>
      <w:docPartBody>
        <w:p w:rsidR="00177526" w:rsidRDefault="00602E32" w:rsidP="00602E32">
          <w:pPr>
            <w:pStyle w:val="4A88CC6D567C445BAA804F6D143AFA86"/>
          </w:pPr>
          <w:r w:rsidRPr="00D9762B">
            <w:rPr>
              <w:rStyle w:val="Platzhaltertext"/>
            </w:rPr>
            <w:t>Wählen Sie ein Element aus.</w:t>
          </w:r>
        </w:p>
      </w:docPartBody>
    </w:docPart>
    <w:docPart>
      <w:docPartPr>
        <w:name w:val="ACC9C2E6F3EE462AA023C02193735621"/>
        <w:category>
          <w:name w:val="Allgemein"/>
          <w:gallery w:val="placeholder"/>
        </w:category>
        <w:types>
          <w:type w:val="bbPlcHdr"/>
        </w:types>
        <w:behaviors>
          <w:behavior w:val="content"/>
        </w:behaviors>
        <w:guid w:val="{45EEEE67-01B2-4AE9-B325-667FFC4AC7AB}"/>
      </w:docPartPr>
      <w:docPartBody>
        <w:p w:rsidR="00177526" w:rsidRDefault="00602E32" w:rsidP="00602E32">
          <w:pPr>
            <w:pStyle w:val="ACC9C2E6F3EE462AA023C02193735621"/>
          </w:pPr>
          <w:r w:rsidRPr="00D9762B">
            <w:rPr>
              <w:rStyle w:val="Platzhaltertext"/>
            </w:rPr>
            <w:t>Wählen Sie ein Element aus.</w:t>
          </w:r>
        </w:p>
      </w:docPartBody>
    </w:docPart>
    <w:docPart>
      <w:docPartPr>
        <w:name w:val="A10EADAA573E4D9096570C6B3684F628"/>
        <w:category>
          <w:name w:val="Allgemein"/>
          <w:gallery w:val="placeholder"/>
        </w:category>
        <w:types>
          <w:type w:val="bbPlcHdr"/>
        </w:types>
        <w:behaviors>
          <w:behavior w:val="content"/>
        </w:behaviors>
        <w:guid w:val="{0B1B4158-400A-41A3-A941-38EFA3C28BC0}"/>
      </w:docPartPr>
      <w:docPartBody>
        <w:p w:rsidR="00177526" w:rsidRDefault="00602E32" w:rsidP="00602E32">
          <w:pPr>
            <w:pStyle w:val="A10EADAA573E4D9096570C6B3684F628"/>
          </w:pPr>
          <w:r w:rsidRPr="00D9762B">
            <w:rPr>
              <w:rStyle w:val="Platzhaltertext"/>
            </w:rPr>
            <w:t>Wählen Sie ein Element aus.</w:t>
          </w:r>
        </w:p>
      </w:docPartBody>
    </w:docPart>
    <w:docPart>
      <w:docPartPr>
        <w:name w:val="BCFFDB39D92444E5A8C131885CC43D10"/>
        <w:category>
          <w:name w:val="Allgemein"/>
          <w:gallery w:val="placeholder"/>
        </w:category>
        <w:types>
          <w:type w:val="bbPlcHdr"/>
        </w:types>
        <w:behaviors>
          <w:behavior w:val="content"/>
        </w:behaviors>
        <w:guid w:val="{8481711D-F18E-43B2-AA97-F63F710A0AAA}"/>
      </w:docPartPr>
      <w:docPartBody>
        <w:p w:rsidR="00177526" w:rsidRDefault="00602E32" w:rsidP="00602E32">
          <w:pPr>
            <w:pStyle w:val="BCFFDB39D92444E5A8C131885CC43D10"/>
          </w:pPr>
          <w:r w:rsidRPr="00F56B9B">
            <w:rPr>
              <w:rStyle w:val="Platzhaltertext"/>
              <w:rFonts w:ascii="Arial" w:hAnsi="Arial" w:cs="Arial"/>
              <w:sz w:val="20"/>
              <w:szCs w:val="20"/>
            </w:rPr>
            <w:t>Werbepartner bitte hier eintragen.</w:t>
          </w:r>
        </w:p>
      </w:docPartBody>
    </w:docPart>
    <w:docPart>
      <w:docPartPr>
        <w:name w:val="5E54C01CF1604343A05CBE7FF303D162"/>
        <w:category>
          <w:name w:val="Allgemein"/>
          <w:gallery w:val="placeholder"/>
        </w:category>
        <w:types>
          <w:type w:val="bbPlcHdr"/>
        </w:types>
        <w:behaviors>
          <w:behavior w:val="content"/>
        </w:behaviors>
        <w:guid w:val="{23EFDCCC-D76C-4464-B6F6-181EE7BA9AA8}"/>
      </w:docPartPr>
      <w:docPartBody>
        <w:p w:rsidR="00177526" w:rsidRDefault="00602E32" w:rsidP="00602E32">
          <w:pPr>
            <w:pStyle w:val="5E54C01CF1604343A05CBE7FF303D162"/>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11ADD0B7E3274B73A6DC5BB08EA07BE3"/>
        <w:category>
          <w:name w:val="Allgemein"/>
          <w:gallery w:val="placeholder"/>
        </w:category>
        <w:types>
          <w:type w:val="bbPlcHdr"/>
        </w:types>
        <w:behaviors>
          <w:behavior w:val="content"/>
        </w:behaviors>
        <w:guid w:val="{A4FD180C-289A-4E35-B830-30298F9190A3}"/>
      </w:docPartPr>
      <w:docPartBody>
        <w:p w:rsidR="00177526" w:rsidRDefault="00602E32" w:rsidP="00602E32">
          <w:pPr>
            <w:pStyle w:val="11ADD0B7E3274B73A6DC5BB08EA07BE3"/>
          </w:pPr>
          <w:r w:rsidRPr="00D9762B">
            <w:rPr>
              <w:rStyle w:val="Platzhaltertext"/>
            </w:rPr>
            <w:t>Wählen Sie ein Element aus.</w:t>
          </w:r>
        </w:p>
      </w:docPartBody>
    </w:docPart>
    <w:docPart>
      <w:docPartPr>
        <w:name w:val="F16848454AD447B5BFCDD6DED909000D"/>
        <w:category>
          <w:name w:val="Allgemein"/>
          <w:gallery w:val="placeholder"/>
        </w:category>
        <w:types>
          <w:type w:val="bbPlcHdr"/>
        </w:types>
        <w:behaviors>
          <w:behavior w:val="content"/>
        </w:behaviors>
        <w:guid w:val="{3D081A05-DDF1-430A-8434-D65AA75BBE1D}"/>
      </w:docPartPr>
      <w:docPartBody>
        <w:p w:rsidR="00177526" w:rsidRDefault="00602E32" w:rsidP="00602E32">
          <w:pPr>
            <w:pStyle w:val="F16848454AD447B5BFCDD6DED909000D"/>
          </w:pPr>
          <w:r w:rsidRPr="00D9762B">
            <w:rPr>
              <w:rStyle w:val="Platzhaltertext"/>
            </w:rPr>
            <w:t>Wählen Sie ein Element aus.</w:t>
          </w:r>
        </w:p>
      </w:docPartBody>
    </w:docPart>
    <w:docPart>
      <w:docPartPr>
        <w:name w:val="90327B8505014842AC84856CA600E58C"/>
        <w:category>
          <w:name w:val="Allgemein"/>
          <w:gallery w:val="placeholder"/>
        </w:category>
        <w:types>
          <w:type w:val="bbPlcHdr"/>
        </w:types>
        <w:behaviors>
          <w:behavior w:val="content"/>
        </w:behaviors>
        <w:guid w:val="{3D2FF25A-D6AC-4BC2-8DFD-CB830BDB3413}"/>
      </w:docPartPr>
      <w:docPartBody>
        <w:p w:rsidR="00177526" w:rsidRDefault="00602E32" w:rsidP="00602E32">
          <w:pPr>
            <w:pStyle w:val="90327B8505014842AC84856CA600E58C"/>
          </w:pPr>
          <w:r w:rsidRPr="00D9762B">
            <w:rPr>
              <w:rStyle w:val="Platzhaltertext"/>
            </w:rPr>
            <w:t>Wählen Sie ein Element aus.</w:t>
          </w:r>
        </w:p>
      </w:docPartBody>
    </w:docPart>
    <w:docPart>
      <w:docPartPr>
        <w:name w:val="C01367D7C0F346D3A5CF5C7C3DBE4939"/>
        <w:category>
          <w:name w:val="Allgemein"/>
          <w:gallery w:val="placeholder"/>
        </w:category>
        <w:types>
          <w:type w:val="bbPlcHdr"/>
        </w:types>
        <w:behaviors>
          <w:behavior w:val="content"/>
        </w:behaviors>
        <w:guid w:val="{36F3840B-3795-4EDA-8C17-97CC493886A2}"/>
      </w:docPartPr>
      <w:docPartBody>
        <w:p w:rsidR="00177526" w:rsidRDefault="00602E32" w:rsidP="00602E32">
          <w:pPr>
            <w:pStyle w:val="C01367D7C0F346D3A5CF5C7C3DBE4939"/>
          </w:pPr>
          <w:r w:rsidRPr="00F56B9B">
            <w:rPr>
              <w:rStyle w:val="Platzhaltertext"/>
              <w:rFonts w:ascii="Arial" w:hAnsi="Arial" w:cs="Arial"/>
              <w:sz w:val="20"/>
              <w:szCs w:val="20"/>
            </w:rPr>
            <w:t>Werbepartner bitte hier eintragen.</w:t>
          </w:r>
        </w:p>
      </w:docPartBody>
    </w:docPart>
    <w:docPart>
      <w:docPartPr>
        <w:name w:val="B499C20E8DF44FEEBFDCB789E878018F"/>
        <w:category>
          <w:name w:val="Allgemein"/>
          <w:gallery w:val="placeholder"/>
        </w:category>
        <w:types>
          <w:type w:val="bbPlcHdr"/>
        </w:types>
        <w:behaviors>
          <w:behavior w:val="content"/>
        </w:behaviors>
        <w:guid w:val="{4269D41F-58BE-4D57-99D3-E874E685A18C}"/>
      </w:docPartPr>
      <w:docPartBody>
        <w:p w:rsidR="00177526" w:rsidRDefault="00602E32" w:rsidP="00602E32">
          <w:pPr>
            <w:pStyle w:val="B499C20E8DF44FEEBFDCB789E878018F"/>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29E723609F5C413D85EC56AFF62C337C"/>
        <w:category>
          <w:name w:val="Allgemein"/>
          <w:gallery w:val="placeholder"/>
        </w:category>
        <w:types>
          <w:type w:val="bbPlcHdr"/>
        </w:types>
        <w:behaviors>
          <w:behavior w:val="content"/>
        </w:behaviors>
        <w:guid w:val="{885277ED-E1F2-412D-989F-251339BB0E8A}"/>
      </w:docPartPr>
      <w:docPartBody>
        <w:p w:rsidR="00177526" w:rsidRDefault="00602E32" w:rsidP="00602E32">
          <w:pPr>
            <w:pStyle w:val="29E723609F5C413D85EC56AFF62C337C"/>
          </w:pPr>
          <w:r w:rsidRPr="00D9762B">
            <w:rPr>
              <w:rStyle w:val="Platzhaltertext"/>
            </w:rPr>
            <w:t>Wählen Sie ein Element aus.</w:t>
          </w:r>
        </w:p>
      </w:docPartBody>
    </w:docPart>
    <w:docPart>
      <w:docPartPr>
        <w:name w:val="D52A3BC6B8B44DD0AC58B3E9B2BF1784"/>
        <w:category>
          <w:name w:val="Allgemein"/>
          <w:gallery w:val="placeholder"/>
        </w:category>
        <w:types>
          <w:type w:val="bbPlcHdr"/>
        </w:types>
        <w:behaviors>
          <w:behavior w:val="content"/>
        </w:behaviors>
        <w:guid w:val="{7171EADE-03A5-4B54-8F7D-9A16A040E6FF}"/>
      </w:docPartPr>
      <w:docPartBody>
        <w:p w:rsidR="00177526" w:rsidRDefault="00602E32" w:rsidP="00602E32">
          <w:pPr>
            <w:pStyle w:val="D52A3BC6B8B44DD0AC58B3E9B2BF1784"/>
          </w:pPr>
          <w:r w:rsidRPr="00D9762B">
            <w:rPr>
              <w:rStyle w:val="Platzhaltertext"/>
            </w:rPr>
            <w:t>Wählen Sie ein Element aus.</w:t>
          </w:r>
        </w:p>
      </w:docPartBody>
    </w:docPart>
    <w:docPart>
      <w:docPartPr>
        <w:name w:val="7FB9D363282A4B5AA20E14876242F21F"/>
        <w:category>
          <w:name w:val="Allgemein"/>
          <w:gallery w:val="placeholder"/>
        </w:category>
        <w:types>
          <w:type w:val="bbPlcHdr"/>
        </w:types>
        <w:behaviors>
          <w:behavior w:val="content"/>
        </w:behaviors>
        <w:guid w:val="{B8F8A940-7B29-49DF-B363-33DC1EE15EB6}"/>
      </w:docPartPr>
      <w:docPartBody>
        <w:p w:rsidR="00177526" w:rsidRDefault="00602E32" w:rsidP="00602E32">
          <w:pPr>
            <w:pStyle w:val="7FB9D363282A4B5AA20E14876242F21F"/>
          </w:pPr>
          <w:r w:rsidRPr="00D9762B">
            <w:rPr>
              <w:rStyle w:val="Platzhaltertext"/>
            </w:rPr>
            <w:t>Wählen Sie ein Element aus.</w:t>
          </w:r>
        </w:p>
      </w:docPartBody>
    </w:docPart>
    <w:docPart>
      <w:docPartPr>
        <w:name w:val="AFDCDD4E9AA34508A69EA2C244788DB3"/>
        <w:category>
          <w:name w:val="Allgemein"/>
          <w:gallery w:val="placeholder"/>
        </w:category>
        <w:types>
          <w:type w:val="bbPlcHdr"/>
        </w:types>
        <w:behaviors>
          <w:behavior w:val="content"/>
        </w:behaviors>
        <w:guid w:val="{8437269B-D5AA-48C4-A1EE-507B059D515F}"/>
      </w:docPartPr>
      <w:docPartBody>
        <w:p w:rsidR="00177526" w:rsidRDefault="00602E32" w:rsidP="00602E32">
          <w:pPr>
            <w:pStyle w:val="AFDCDD4E9AA34508A69EA2C244788DB3"/>
          </w:pPr>
          <w:r w:rsidRPr="00F56B9B">
            <w:rPr>
              <w:rStyle w:val="Platzhaltertext"/>
              <w:rFonts w:ascii="Arial" w:hAnsi="Arial" w:cs="Arial"/>
              <w:sz w:val="20"/>
              <w:szCs w:val="20"/>
            </w:rPr>
            <w:t>Werbepartner bitte hier eintragen.</w:t>
          </w:r>
        </w:p>
      </w:docPartBody>
    </w:docPart>
    <w:docPart>
      <w:docPartPr>
        <w:name w:val="0A06EE71D6F741C9B203EBF923EE0157"/>
        <w:category>
          <w:name w:val="Allgemein"/>
          <w:gallery w:val="placeholder"/>
        </w:category>
        <w:types>
          <w:type w:val="bbPlcHdr"/>
        </w:types>
        <w:behaviors>
          <w:behavior w:val="content"/>
        </w:behaviors>
        <w:guid w:val="{ACC17A30-ED8D-4D4C-96F9-7161B13D2F85}"/>
      </w:docPartPr>
      <w:docPartBody>
        <w:p w:rsidR="00177526" w:rsidRDefault="00602E32" w:rsidP="00602E32">
          <w:pPr>
            <w:pStyle w:val="0A06EE71D6F741C9B203EBF923EE0157"/>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906DBD8473394B05AA3CFBB10BC60ABF"/>
        <w:category>
          <w:name w:val="Allgemein"/>
          <w:gallery w:val="placeholder"/>
        </w:category>
        <w:types>
          <w:type w:val="bbPlcHdr"/>
        </w:types>
        <w:behaviors>
          <w:behavior w:val="content"/>
        </w:behaviors>
        <w:guid w:val="{970F0C7A-6FA9-4ECC-B943-0E6EDD4F8EE9}"/>
      </w:docPartPr>
      <w:docPartBody>
        <w:p w:rsidR="00177526" w:rsidRDefault="00602E32" w:rsidP="00602E32">
          <w:pPr>
            <w:pStyle w:val="906DBD8473394B05AA3CFBB10BC60ABF"/>
          </w:pPr>
          <w:r w:rsidRPr="00D9762B">
            <w:rPr>
              <w:rStyle w:val="Platzhaltertext"/>
            </w:rPr>
            <w:t>Wählen Sie ein Element aus.</w:t>
          </w:r>
        </w:p>
      </w:docPartBody>
    </w:docPart>
    <w:docPart>
      <w:docPartPr>
        <w:name w:val="2A894A551249445A8F91A9DAF5E52C06"/>
        <w:category>
          <w:name w:val="Allgemein"/>
          <w:gallery w:val="placeholder"/>
        </w:category>
        <w:types>
          <w:type w:val="bbPlcHdr"/>
        </w:types>
        <w:behaviors>
          <w:behavior w:val="content"/>
        </w:behaviors>
        <w:guid w:val="{98C6F95A-0A58-41C0-B7DA-84D92262207F}"/>
      </w:docPartPr>
      <w:docPartBody>
        <w:p w:rsidR="00177526" w:rsidRDefault="00602E32" w:rsidP="00602E32">
          <w:pPr>
            <w:pStyle w:val="2A894A551249445A8F91A9DAF5E52C06"/>
          </w:pPr>
          <w:r w:rsidRPr="00D9762B">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370E"/>
    <w:rsid w:val="000E370E"/>
    <w:rsid w:val="001771BD"/>
    <w:rsid w:val="00177526"/>
    <w:rsid w:val="001E66C5"/>
    <w:rsid w:val="00210E37"/>
    <w:rsid w:val="003D50D3"/>
    <w:rsid w:val="00414A56"/>
    <w:rsid w:val="00522C48"/>
    <w:rsid w:val="00602E32"/>
    <w:rsid w:val="009658EA"/>
    <w:rsid w:val="009E0657"/>
    <w:rsid w:val="00A24B57"/>
    <w:rsid w:val="00A42940"/>
    <w:rsid w:val="00EB3BF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602E32"/>
    <w:rPr>
      <w:color w:val="808080"/>
    </w:rPr>
  </w:style>
  <w:style w:type="paragraph" w:customStyle="1" w:styleId="96848751BC3D442D96F75921E8E1F1D04">
    <w:name w:val="96848751BC3D442D96F75921E8E1F1D04"/>
    <w:rsid w:val="003D50D3"/>
    <w:pPr>
      <w:spacing w:after="0" w:line="240" w:lineRule="auto"/>
    </w:pPr>
    <w:rPr>
      <w:rFonts w:ascii="Times New Roman" w:eastAsia="Times New Roman" w:hAnsi="Times New Roman" w:cs="Times New Roman"/>
      <w:sz w:val="24"/>
      <w:szCs w:val="24"/>
    </w:rPr>
  </w:style>
  <w:style w:type="paragraph" w:customStyle="1" w:styleId="41FE65D42EA24B45A27C4F8510078785">
    <w:name w:val="41FE65D42EA24B45A27C4F8510078785"/>
    <w:rsid w:val="00602E32"/>
  </w:style>
  <w:style w:type="paragraph" w:customStyle="1" w:styleId="873EFF7A7CFA4C58BFB281015EC92519">
    <w:name w:val="873EFF7A7CFA4C58BFB281015EC92519"/>
    <w:rsid w:val="00602E32"/>
  </w:style>
  <w:style w:type="paragraph" w:customStyle="1" w:styleId="F5EDA2AEEEF74CFC82D14EDCA7AD0533">
    <w:name w:val="F5EDA2AEEEF74CFC82D14EDCA7AD0533"/>
    <w:rsid w:val="00602E32"/>
  </w:style>
  <w:style w:type="paragraph" w:customStyle="1" w:styleId="EC3C3E602F1549F19E92E0EE36C16003">
    <w:name w:val="EC3C3E602F1549F19E92E0EE36C16003"/>
    <w:rsid w:val="00602E32"/>
  </w:style>
  <w:style w:type="paragraph" w:customStyle="1" w:styleId="42396CD87C3B472AB50E5432D3E232EA">
    <w:name w:val="42396CD87C3B472AB50E5432D3E232EA"/>
    <w:rsid w:val="00602E32"/>
  </w:style>
  <w:style w:type="paragraph" w:customStyle="1" w:styleId="2408D5D0402D4A39AE1C43D995A955AE">
    <w:name w:val="2408D5D0402D4A39AE1C43D995A955AE"/>
    <w:rsid w:val="00602E32"/>
  </w:style>
  <w:style w:type="paragraph" w:customStyle="1" w:styleId="562326AAA875474A9AB41D4A38A0CFCF">
    <w:name w:val="562326AAA875474A9AB41D4A38A0CFCF"/>
    <w:rsid w:val="00602E32"/>
  </w:style>
  <w:style w:type="paragraph" w:customStyle="1" w:styleId="622C4762CFD04D0F9039899204E14ACF">
    <w:name w:val="622C4762CFD04D0F9039899204E14ACF"/>
    <w:rsid w:val="00602E32"/>
  </w:style>
  <w:style w:type="paragraph" w:customStyle="1" w:styleId="A3378201F3AA44A4BB2BB6F2B0264F89">
    <w:name w:val="A3378201F3AA44A4BB2BB6F2B0264F89"/>
    <w:rsid w:val="00602E32"/>
  </w:style>
  <w:style w:type="paragraph" w:customStyle="1" w:styleId="D8E8E2D8734548E38873624731210D3C">
    <w:name w:val="D8E8E2D8734548E38873624731210D3C"/>
    <w:rsid w:val="00602E32"/>
  </w:style>
  <w:style w:type="paragraph" w:customStyle="1" w:styleId="F3F6B7380E064563BBC2594117E609AA">
    <w:name w:val="F3F6B7380E064563BBC2594117E609AA"/>
    <w:rsid w:val="00602E32"/>
  </w:style>
  <w:style w:type="paragraph" w:customStyle="1" w:styleId="9FDD50ACCF0C4132A1683C294935825F">
    <w:name w:val="9FDD50ACCF0C4132A1683C294935825F"/>
    <w:rsid w:val="00602E32"/>
  </w:style>
  <w:style w:type="paragraph" w:customStyle="1" w:styleId="092D4AEC61504815B189DB4E00586395">
    <w:name w:val="092D4AEC61504815B189DB4E00586395"/>
    <w:rsid w:val="00602E32"/>
  </w:style>
  <w:style w:type="paragraph" w:customStyle="1" w:styleId="FD498C0641E64A02903AB263409BFE39">
    <w:name w:val="FD498C0641E64A02903AB263409BFE39"/>
    <w:rsid w:val="00602E32"/>
  </w:style>
  <w:style w:type="paragraph" w:customStyle="1" w:styleId="591AEE81709348D1A6A42EB75E7C1C8E">
    <w:name w:val="591AEE81709348D1A6A42EB75E7C1C8E"/>
    <w:rsid w:val="00602E32"/>
  </w:style>
  <w:style w:type="paragraph" w:customStyle="1" w:styleId="AB833409D0D94D0AABAD934B210E7655">
    <w:name w:val="AB833409D0D94D0AABAD934B210E7655"/>
    <w:rsid w:val="00602E32"/>
  </w:style>
  <w:style w:type="paragraph" w:customStyle="1" w:styleId="33E95402BDE44C55BFF5DC9951A53641">
    <w:name w:val="33E95402BDE44C55BFF5DC9951A53641"/>
    <w:rsid w:val="00602E32"/>
  </w:style>
  <w:style w:type="paragraph" w:customStyle="1" w:styleId="63C8BCE01C584C89BDA51B7E0CC43C4E">
    <w:name w:val="63C8BCE01C584C89BDA51B7E0CC43C4E"/>
    <w:rsid w:val="00602E32"/>
  </w:style>
  <w:style w:type="paragraph" w:customStyle="1" w:styleId="0F4FE977181440548EC283460741182A">
    <w:name w:val="0F4FE977181440548EC283460741182A"/>
    <w:rsid w:val="00602E32"/>
  </w:style>
  <w:style w:type="paragraph" w:customStyle="1" w:styleId="B8E27EE3672E4550A480B2B8F280E71F">
    <w:name w:val="B8E27EE3672E4550A480B2B8F280E71F"/>
    <w:rsid w:val="00602E32"/>
  </w:style>
  <w:style w:type="paragraph" w:customStyle="1" w:styleId="0241DB31BABE43D5BE61DEBAC8AB4063">
    <w:name w:val="0241DB31BABE43D5BE61DEBAC8AB4063"/>
    <w:rsid w:val="00602E32"/>
  </w:style>
  <w:style w:type="paragraph" w:customStyle="1" w:styleId="DAE00409181D4EC5811D5D70685CC9D1">
    <w:name w:val="DAE00409181D4EC5811D5D70685CC9D1"/>
    <w:rsid w:val="00602E32"/>
  </w:style>
  <w:style w:type="paragraph" w:customStyle="1" w:styleId="CE4C91470E2D42D584CCC21DABA82884">
    <w:name w:val="CE4C91470E2D42D584CCC21DABA82884"/>
    <w:rsid w:val="00602E32"/>
  </w:style>
  <w:style w:type="paragraph" w:customStyle="1" w:styleId="ECC5F87EFB2043289F8A7924C4AF4E00">
    <w:name w:val="ECC5F87EFB2043289F8A7924C4AF4E00"/>
    <w:rsid w:val="00602E32"/>
  </w:style>
  <w:style w:type="paragraph" w:customStyle="1" w:styleId="7CAAA4BCAE14499993B46C40D33E7312">
    <w:name w:val="7CAAA4BCAE14499993B46C40D33E7312"/>
    <w:rsid w:val="00602E32"/>
  </w:style>
  <w:style w:type="paragraph" w:customStyle="1" w:styleId="808EF6BDACF9428D81A8661802F137BE">
    <w:name w:val="808EF6BDACF9428D81A8661802F137BE"/>
    <w:rsid w:val="00602E32"/>
  </w:style>
  <w:style w:type="paragraph" w:customStyle="1" w:styleId="0CD6F02B39AD4682839BB5AD0666F4EF">
    <w:name w:val="0CD6F02B39AD4682839BB5AD0666F4EF"/>
    <w:rsid w:val="00602E32"/>
  </w:style>
  <w:style w:type="paragraph" w:customStyle="1" w:styleId="570557EE6F814DFEB0CF4F917D1A5981">
    <w:name w:val="570557EE6F814DFEB0CF4F917D1A5981"/>
    <w:rsid w:val="00602E32"/>
  </w:style>
  <w:style w:type="paragraph" w:customStyle="1" w:styleId="EAE5B85771034A2DAB1910485EA063BF">
    <w:name w:val="EAE5B85771034A2DAB1910485EA063BF"/>
    <w:rsid w:val="00602E32"/>
  </w:style>
  <w:style w:type="paragraph" w:customStyle="1" w:styleId="6F6787EFA7024A878EA6F95473624FA2">
    <w:name w:val="6F6787EFA7024A878EA6F95473624FA2"/>
    <w:rsid w:val="00602E32"/>
  </w:style>
  <w:style w:type="paragraph" w:customStyle="1" w:styleId="5CD37526B0704FF6834CDC0C5EC0F3C5">
    <w:name w:val="5CD37526B0704FF6834CDC0C5EC0F3C5"/>
    <w:rsid w:val="00602E32"/>
  </w:style>
  <w:style w:type="paragraph" w:customStyle="1" w:styleId="EEC0B02CA63147CCBB1FF56DA0C854BE">
    <w:name w:val="EEC0B02CA63147CCBB1FF56DA0C854BE"/>
    <w:rsid w:val="00602E32"/>
  </w:style>
  <w:style w:type="paragraph" w:customStyle="1" w:styleId="0666DF9FD4734F639C8FB18645E3C0FC">
    <w:name w:val="0666DF9FD4734F639C8FB18645E3C0FC"/>
    <w:rsid w:val="00602E32"/>
  </w:style>
  <w:style w:type="paragraph" w:customStyle="1" w:styleId="50FD21AAA53A497EAB1F3D7E367A6F76">
    <w:name w:val="50FD21AAA53A497EAB1F3D7E367A6F76"/>
    <w:rsid w:val="00602E32"/>
  </w:style>
  <w:style w:type="paragraph" w:customStyle="1" w:styleId="A546DAD0B60940509CD610C14ADB8962">
    <w:name w:val="A546DAD0B60940509CD610C14ADB8962"/>
    <w:rsid w:val="00602E32"/>
  </w:style>
  <w:style w:type="paragraph" w:customStyle="1" w:styleId="BAD95194379E4D5B82C392E6C7389C1E">
    <w:name w:val="BAD95194379E4D5B82C392E6C7389C1E"/>
    <w:rsid w:val="00602E32"/>
  </w:style>
  <w:style w:type="paragraph" w:customStyle="1" w:styleId="04F530E702CE4977A120839BDF6B117A">
    <w:name w:val="04F530E702CE4977A120839BDF6B117A"/>
    <w:rsid w:val="00602E32"/>
  </w:style>
  <w:style w:type="paragraph" w:customStyle="1" w:styleId="088259983CEF494D9858A6031D767231">
    <w:name w:val="088259983CEF494D9858A6031D767231"/>
    <w:rsid w:val="00602E32"/>
  </w:style>
  <w:style w:type="paragraph" w:customStyle="1" w:styleId="0CAA29E7AEC14718BD8E1CEDB14F2CA4">
    <w:name w:val="0CAA29E7AEC14718BD8E1CEDB14F2CA4"/>
    <w:rsid w:val="00602E32"/>
  </w:style>
  <w:style w:type="paragraph" w:customStyle="1" w:styleId="52AC9313D4F14966B6F8B2CA8675EA00">
    <w:name w:val="52AC9313D4F14966B6F8B2CA8675EA00"/>
    <w:rsid w:val="00602E32"/>
  </w:style>
  <w:style w:type="paragraph" w:customStyle="1" w:styleId="4A88CC6D567C445BAA804F6D143AFA86">
    <w:name w:val="4A88CC6D567C445BAA804F6D143AFA86"/>
    <w:rsid w:val="00602E32"/>
  </w:style>
  <w:style w:type="paragraph" w:customStyle="1" w:styleId="ACC9C2E6F3EE462AA023C02193735621">
    <w:name w:val="ACC9C2E6F3EE462AA023C02193735621"/>
    <w:rsid w:val="00602E32"/>
  </w:style>
  <w:style w:type="paragraph" w:customStyle="1" w:styleId="A10EADAA573E4D9096570C6B3684F628">
    <w:name w:val="A10EADAA573E4D9096570C6B3684F628"/>
    <w:rsid w:val="00602E32"/>
  </w:style>
  <w:style w:type="paragraph" w:customStyle="1" w:styleId="BCFFDB39D92444E5A8C131885CC43D10">
    <w:name w:val="BCFFDB39D92444E5A8C131885CC43D10"/>
    <w:rsid w:val="00602E32"/>
  </w:style>
  <w:style w:type="paragraph" w:customStyle="1" w:styleId="5E54C01CF1604343A05CBE7FF303D162">
    <w:name w:val="5E54C01CF1604343A05CBE7FF303D162"/>
    <w:rsid w:val="00602E32"/>
  </w:style>
  <w:style w:type="paragraph" w:customStyle="1" w:styleId="11ADD0B7E3274B73A6DC5BB08EA07BE3">
    <w:name w:val="11ADD0B7E3274B73A6DC5BB08EA07BE3"/>
    <w:rsid w:val="00602E32"/>
  </w:style>
  <w:style w:type="paragraph" w:customStyle="1" w:styleId="F16848454AD447B5BFCDD6DED909000D">
    <w:name w:val="F16848454AD447B5BFCDD6DED909000D"/>
    <w:rsid w:val="00602E32"/>
  </w:style>
  <w:style w:type="paragraph" w:customStyle="1" w:styleId="90327B8505014842AC84856CA600E58C">
    <w:name w:val="90327B8505014842AC84856CA600E58C"/>
    <w:rsid w:val="00602E32"/>
  </w:style>
  <w:style w:type="paragraph" w:customStyle="1" w:styleId="C01367D7C0F346D3A5CF5C7C3DBE4939">
    <w:name w:val="C01367D7C0F346D3A5CF5C7C3DBE4939"/>
    <w:rsid w:val="00602E32"/>
  </w:style>
  <w:style w:type="paragraph" w:customStyle="1" w:styleId="B499C20E8DF44FEEBFDCB789E878018F">
    <w:name w:val="B499C20E8DF44FEEBFDCB789E878018F"/>
    <w:rsid w:val="00602E32"/>
  </w:style>
  <w:style w:type="paragraph" w:customStyle="1" w:styleId="29E723609F5C413D85EC56AFF62C337C">
    <w:name w:val="29E723609F5C413D85EC56AFF62C337C"/>
    <w:rsid w:val="00602E32"/>
  </w:style>
  <w:style w:type="paragraph" w:customStyle="1" w:styleId="D52A3BC6B8B44DD0AC58B3E9B2BF1784">
    <w:name w:val="D52A3BC6B8B44DD0AC58B3E9B2BF1784"/>
    <w:rsid w:val="00602E32"/>
  </w:style>
  <w:style w:type="paragraph" w:customStyle="1" w:styleId="7FB9D363282A4B5AA20E14876242F21F">
    <w:name w:val="7FB9D363282A4B5AA20E14876242F21F"/>
    <w:rsid w:val="00602E32"/>
  </w:style>
  <w:style w:type="paragraph" w:customStyle="1" w:styleId="AFDCDD4E9AA34508A69EA2C244788DB3">
    <w:name w:val="AFDCDD4E9AA34508A69EA2C244788DB3"/>
    <w:rsid w:val="00602E32"/>
  </w:style>
  <w:style w:type="paragraph" w:customStyle="1" w:styleId="0A06EE71D6F741C9B203EBF923EE0157">
    <w:name w:val="0A06EE71D6F741C9B203EBF923EE0157"/>
    <w:rsid w:val="00602E32"/>
  </w:style>
  <w:style w:type="paragraph" w:customStyle="1" w:styleId="906DBD8473394B05AA3CFBB10BC60ABF">
    <w:name w:val="906DBD8473394B05AA3CFBB10BC60ABF"/>
    <w:rsid w:val="00602E32"/>
  </w:style>
  <w:style w:type="paragraph" w:customStyle="1" w:styleId="2A894A551249445A8F91A9DAF5E52C06">
    <w:name w:val="2A894A551249445A8F91A9DAF5E52C06"/>
    <w:rsid w:val="00602E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3075D-58A5-4AC0-BB3B-386B3A113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Kurzmitteilung FLVW</Template>
  <TotalTime>0</TotalTime>
  <Pages>2</Pages>
  <Words>369</Words>
  <Characters>2327</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FLVW Kreis Lippstadt, Werner Ruhose,</vt:lpstr>
    </vt:vector>
  </TitlesOfParts>
  <Company>privat</Company>
  <LinksUpToDate>false</LinksUpToDate>
  <CharactersWithSpaces>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FLVW Kreis Lippstadt, Werner Ruhose,</dc:title>
  <dc:creator>Harald</dc:creator>
  <cp:lastModifiedBy>Bernd Götte</cp:lastModifiedBy>
  <cp:revision>2</cp:revision>
  <cp:lastPrinted>2014-02-16T11:11:00Z</cp:lastPrinted>
  <dcterms:created xsi:type="dcterms:W3CDTF">2022-08-01T18:56:00Z</dcterms:created>
  <dcterms:modified xsi:type="dcterms:W3CDTF">2022-08-01T18:56:00Z</dcterms:modified>
</cp:coreProperties>
</file>